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A40E" w14:textId="77777777" w:rsidR="00EB3B6E" w:rsidRDefault="00672FAB">
      <w:pPr>
        <w:ind w:left="7200" w:right="70" w:hanging="1080"/>
        <w:jc w:val="distribute"/>
      </w:pPr>
      <w:r>
        <w:rPr>
          <w:rFonts w:hint="eastAsia"/>
        </w:rPr>
        <w:t>令和</w:t>
      </w:r>
      <w:r w:rsidR="00EB3B6E">
        <w:rPr>
          <w:rFonts w:hint="eastAsia"/>
        </w:rPr>
        <w:t xml:space="preserve">　　年　　月　　日</w:t>
      </w:r>
    </w:p>
    <w:p w14:paraId="2E0F75B1" w14:textId="77777777" w:rsidR="00EB3B6E" w:rsidRDefault="00EB3B6E">
      <w:pPr>
        <w:rPr>
          <w:rFonts w:hint="eastAsia"/>
        </w:rPr>
      </w:pPr>
    </w:p>
    <w:p w14:paraId="2222E184" w14:textId="77777777" w:rsidR="00EB3B6E" w:rsidRDefault="00EB3B6E">
      <w:pPr>
        <w:rPr>
          <w:rFonts w:hint="eastAsia"/>
        </w:rPr>
      </w:pPr>
    </w:p>
    <w:p w14:paraId="2F32531B" w14:textId="77777777" w:rsidR="00EB3B6E" w:rsidRDefault="00EB3B6E">
      <w:pPr>
        <w:ind w:right="6142"/>
      </w:pPr>
      <w:r>
        <w:rPr>
          <w:rFonts w:hint="eastAsia"/>
        </w:rPr>
        <w:t xml:space="preserve">　北陸信越運輸局長　殿</w:t>
      </w:r>
    </w:p>
    <w:p w14:paraId="38AAF798" w14:textId="77777777" w:rsidR="00EB3B6E" w:rsidRDefault="00EB3B6E">
      <w:pPr>
        <w:rPr>
          <w:rFonts w:hint="eastAsia"/>
        </w:rPr>
      </w:pPr>
    </w:p>
    <w:p w14:paraId="11E95252" w14:textId="77777777" w:rsidR="00EB3B6E" w:rsidRDefault="00EB3B6E">
      <w:pPr>
        <w:rPr>
          <w:rFonts w:hint="eastAsia"/>
        </w:rPr>
      </w:pPr>
    </w:p>
    <w:p w14:paraId="3F07CDEF" w14:textId="77777777" w:rsidR="00EB3B6E" w:rsidRDefault="00EB3B6E">
      <w:pPr>
        <w:ind w:firstLine="4440"/>
        <w:rPr>
          <w:rFonts w:hint="eastAsia"/>
        </w:rPr>
      </w:pPr>
      <w:r>
        <w:rPr>
          <w:rFonts w:hint="eastAsia"/>
        </w:rPr>
        <w:t>住　所</w:t>
      </w:r>
    </w:p>
    <w:p w14:paraId="297421DE" w14:textId="77777777" w:rsidR="00EB3B6E" w:rsidRDefault="00EB3B6E">
      <w:pPr>
        <w:ind w:firstLine="4440"/>
        <w:rPr>
          <w:rFonts w:hint="eastAsia"/>
        </w:rPr>
      </w:pPr>
      <w:r>
        <w:rPr>
          <w:rFonts w:hint="eastAsia"/>
        </w:rPr>
        <w:t>名　称</w:t>
      </w:r>
    </w:p>
    <w:p w14:paraId="67440588" w14:textId="77777777" w:rsidR="00EB3B6E" w:rsidRDefault="00EB3B6E">
      <w:pPr>
        <w:ind w:firstLine="4440"/>
        <w:rPr>
          <w:rFonts w:hint="eastAsia"/>
        </w:rPr>
      </w:pPr>
      <w:r>
        <w:rPr>
          <w:rFonts w:hint="eastAsia"/>
        </w:rPr>
        <w:t xml:space="preserve">代表者　　　　　　　　　　　　　　</w:t>
      </w:r>
    </w:p>
    <w:p w14:paraId="379521FA" w14:textId="77777777" w:rsidR="00EB3B6E" w:rsidRDefault="00EB3B6E">
      <w:pPr>
        <w:ind w:right="1642"/>
        <w:rPr>
          <w:rFonts w:hint="eastAsia"/>
        </w:rPr>
      </w:pPr>
    </w:p>
    <w:p w14:paraId="6F45390D" w14:textId="77777777" w:rsidR="00EB3B6E" w:rsidRDefault="00EB3B6E">
      <w:pPr>
        <w:ind w:right="1642"/>
        <w:rPr>
          <w:rFonts w:hint="eastAsia"/>
        </w:rPr>
      </w:pPr>
    </w:p>
    <w:p w14:paraId="4DAAA1A1" w14:textId="77777777" w:rsidR="00EB3B6E" w:rsidRDefault="00876A40" w:rsidP="000B195E">
      <w:pPr>
        <w:jc w:val="center"/>
      </w:pPr>
      <w:r>
        <w:rPr>
          <w:rFonts w:hint="eastAsia"/>
        </w:rPr>
        <w:t>一般乗用旅客自動車運送事業</w:t>
      </w:r>
      <w:r w:rsidR="00EB3B6E">
        <w:rPr>
          <w:rFonts w:hint="eastAsia"/>
        </w:rPr>
        <w:t>の料金</w:t>
      </w:r>
      <w:r w:rsidR="000B195E">
        <w:rPr>
          <w:rFonts w:hint="eastAsia"/>
        </w:rPr>
        <w:t>変更</w:t>
      </w:r>
      <w:r w:rsidR="00D03680">
        <w:rPr>
          <w:rFonts w:hint="eastAsia"/>
        </w:rPr>
        <w:t>届出</w:t>
      </w:r>
    </w:p>
    <w:p w14:paraId="26078BB6" w14:textId="77777777" w:rsidR="00EB3B6E" w:rsidRPr="00876A40" w:rsidRDefault="00EB3B6E">
      <w:pPr>
        <w:rPr>
          <w:rFonts w:hint="eastAsia"/>
        </w:rPr>
      </w:pPr>
    </w:p>
    <w:p w14:paraId="0A878004" w14:textId="2901138D" w:rsidR="00EB3B6E" w:rsidRDefault="00876A40">
      <w:pPr>
        <w:pStyle w:val="a5"/>
        <w:jc w:val="both"/>
        <w:rPr>
          <w:rFonts w:hint="eastAsia"/>
        </w:rPr>
      </w:pPr>
      <w:r>
        <w:rPr>
          <w:rFonts w:hint="eastAsia"/>
        </w:rPr>
        <w:t xml:space="preserve">　今般、一般乗用旅客自動車運送事業</w:t>
      </w:r>
      <w:r w:rsidR="00EB3B6E">
        <w:rPr>
          <w:rFonts w:hint="eastAsia"/>
        </w:rPr>
        <w:t>の料金を下記のとおり</w:t>
      </w:r>
      <w:r w:rsidR="000B195E">
        <w:rPr>
          <w:rFonts w:hint="eastAsia"/>
        </w:rPr>
        <w:t>変更</w:t>
      </w:r>
      <w:r w:rsidR="00232098">
        <w:rPr>
          <w:rFonts w:hint="eastAsia"/>
        </w:rPr>
        <w:t>したいので、道路運送法第９条の３第</w:t>
      </w:r>
      <w:r w:rsidR="00B650B9">
        <w:rPr>
          <w:rFonts w:hint="eastAsia"/>
        </w:rPr>
        <w:t>５</w:t>
      </w:r>
      <w:r w:rsidR="00232098">
        <w:rPr>
          <w:rFonts w:hint="eastAsia"/>
        </w:rPr>
        <w:t>項及び同法施行規則第１０条の４</w:t>
      </w:r>
      <w:r w:rsidR="00EB3B6E">
        <w:rPr>
          <w:rFonts w:hint="eastAsia"/>
        </w:rPr>
        <w:t>の規定により申請致します。</w:t>
      </w:r>
    </w:p>
    <w:p w14:paraId="0B46C417" w14:textId="77777777" w:rsidR="00EB3B6E" w:rsidRDefault="00EB3B6E">
      <w:pPr>
        <w:pStyle w:val="a5"/>
        <w:jc w:val="both"/>
        <w:rPr>
          <w:rFonts w:hint="eastAsia"/>
        </w:rPr>
      </w:pPr>
    </w:p>
    <w:p w14:paraId="34DD6765" w14:textId="77777777" w:rsidR="00EB3B6E" w:rsidRDefault="00EB3B6E">
      <w:pPr>
        <w:pStyle w:val="a5"/>
        <w:jc w:val="center"/>
        <w:rPr>
          <w:rFonts w:hint="eastAsia"/>
        </w:rPr>
      </w:pPr>
      <w:r>
        <w:rPr>
          <w:rFonts w:hint="eastAsia"/>
        </w:rPr>
        <w:t>記</w:t>
      </w:r>
    </w:p>
    <w:p w14:paraId="2CD45AA5" w14:textId="77777777" w:rsidR="00EB3B6E" w:rsidRDefault="00EB3B6E">
      <w:pPr>
        <w:pStyle w:val="a5"/>
        <w:jc w:val="both"/>
        <w:rPr>
          <w:rFonts w:hint="eastAsia"/>
        </w:rPr>
      </w:pPr>
    </w:p>
    <w:p w14:paraId="69A63452" w14:textId="77777777" w:rsidR="00EB3B6E" w:rsidRDefault="00EB3B6E">
      <w:pPr>
        <w:pStyle w:val="a5"/>
        <w:jc w:val="both"/>
        <w:rPr>
          <w:rFonts w:hint="eastAsia"/>
        </w:rPr>
      </w:pPr>
      <w:r>
        <w:rPr>
          <w:rFonts w:hint="eastAsia"/>
        </w:rPr>
        <w:t>１．住所及び名称並びに代表者の氏名</w:t>
      </w:r>
    </w:p>
    <w:p w14:paraId="28321976" w14:textId="77777777" w:rsidR="00EB3B6E" w:rsidRDefault="00EB3B6E">
      <w:pPr>
        <w:pStyle w:val="a5"/>
        <w:jc w:val="both"/>
        <w:rPr>
          <w:rFonts w:hint="eastAsia"/>
        </w:rPr>
      </w:pPr>
    </w:p>
    <w:p w14:paraId="25079E62" w14:textId="77777777" w:rsidR="00EB3B6E" w:rsidRDefault="00EB3B6E">
      <w:pPr>
        <w:pStyle w:val="a5"/>
        <w:jc w:val="both"/>
        <w:rPr>
          <w:rFonts w:hint="eastAsia"/>
        </w:rPr>
      </w:pPr>
    </w:p>
    <w:p w14:paraId="3053D943" w14:textId="77777777" w:rsidR="00EB3B6E" w:rsidRDefault="00EB3B6E">
      <w:pPr>
        <w:pStyle w:val="a5"/>
        <w:jc w:val="both"/>
        <w:rPr>
          <w:rFonts w:hint="eastAsia"/>
        </w:rPr>
      </w:pPr>
    </w:p>
    <w:p w14:paraId="1BC2BA01" w14:textId="77777777" w:rsidR="00EB3B6E" w:rsidRDefault="00232098">
      <w:pPr>
        <w:pStyle w:val="a5"/>
        <w:jc w:val="both"/>
        <w:rPr>
          <w:rFonts w:hint="eastAsia"/>
        </w:rPr>
      </w:pPr>
      <w:r>
        <w:rPr>
          <w:rFonts w:hint="eastAsia"/>
        </w:rPr>
        <w:t>２．変更</w:t>
      </w:r>
      <w:r w:rsidR="00EB3B6E">
        <w:rPr>
          <w:rFonts w:hint="eastAsia"/>
        </w:rPr>
        <w:t>しようとする料金を適用する営業区域</w:t>
      </w:r>
    </w:p>
    <w:p w14:paraId="186689F7" w14:textId="77777777" w:rsidR="00EB3B6E" w:rsidRDefault="00EB3B6E">
      <w:pPr>
        <w:pStyle w:val="a5"/>
        <w:jc w:val="both"/>
      </w:pPr>
      <w:r>
        <w:rPr>
          <w:rFonts w:hint="eastAsia"/>
        </w:rPr>
        <w:t xml:space="preserve">　</w:t>
      </w:r>
    </w:p>
    <w:p w14:paraId="30C774CA" w14:textId="77777777" w:rsidR="000B195E" w:rsidRDefault="000B195E">
      <w:pPr>
        <w:pStyle w:val="a5"/>
        <w:jc w:val="both"/>
        <w:rPr>
          <w:rFonts w:hint="eastAsia"/>
        </w:rPr>
      </w:pPr>
    </w:p>
    <w:p w14:paraId="6ED83BBA" w14:textId="77777777" w:rsidR="00EB3B6E" w:rsidRDefault="00EB3B6E">
      <w:pPr>
        <w:pStyle w:val="a5"/>
        <w:jc w:val="both"/>
        <w:rPr>
          <w:rFonts w:hint="eastAsia"/>
        </w:rPr>
      </w:pPr>
      <w:r>
        <w:rPr>
          <w:rFonts w:hint="eastAsia"/>
        </w:rPr>
        <w:t>３．</w:t>
      </w:r>
      <w:r w:rsidR="00232098">
        <w:rPr>
          <w:rFonts w:hint="eastAsia"/>
        </w:rPr>
        <w:t>変更</w:t>
      </w:r>
      <w:r>
        <w:rPr>
          <w:rFonts w:hint="eastAsia"/>
        </w:rPr>
        <w:t>しようとする料金の種類、額及び適用方法</w:t>
      </w:r>
    </w:p>
    <w:p w14:paraId="7878404F" w14:textId="77777777" w:rsidR="00EB3B6E" w:rsidRDefault="00EB3B6E">
      <w:pPr>
        <w:pStyle w:val="a5"/>
        <w:jc w:val="both"/>
        <w:rPr>
          <w:rFonts w:hint="eastAsia"/>
        </w:rPr>
      </w:pPr>
    </w:p>
    <w:p w14:paraId="38480CB6" w14:textId="77777777" w:rsidR="00EB3B6E" w:rsidRDefault="00EB3B6E">
      <w:pPr>
        <w:pStyle w:val="a5"/>
        <w:jc w:val="both"/>
        <w:rPr>
          <w:rFonts w:hint="eastAsia"/>
        </w:rPr>
      </w:pPr>
      <w:r>
        <w:rPr>
          <w:rFonts w:hint="eastAsia"/>
        </w:rPr>
        <w:t xml:space="preserve">　　別紙のとおり</w:t>
      </w:r>
      <w:r w:rsidR="007B0819">
        <w:rPr>
          <w:rFonts w:hint="eastAsia"/>
        </w:rPr>
        <w:t>（新旧の運賃及び料金）</w:t>
      </w:r>
    </w:p>
    <w:p w14:paraId="3F1C7F41" w14:textId="77777777" w:rsidR="00D03680" w:rsidRDefault="00D03680" w:rsidP="00D03680">
      <w:pPr>
        <w:pStyle w:val="a5"/>
        <w:ind w:firstLineChars="200" w:firstLine="480"/>
        <w:jc w:val="both"/>
        <w:rPr>
          <w:rFonts w:hAnsi="ＭＳ 明朝"/>
        </w:rPr>
      </w:pPr>
    </w:p>
    <w:p w14:paraId="434AB1FC" w14:textId="77777777" w:rsidR="00EB3B6E" w:rsidRDefault="00D03680" w:rsidP="00D03680">
      <w:pPr>
        <w:pStyle w:val="a5"/>
        <w:ind w:firstLineChars="200" w:firstLine="480"/>
        <w:jc w:val="both"/>
        <w:rPr>
          <w:rFonts w:hint="eastAsia"/>
        </w:rPr>
      </w:pPr>
      <w:r>
        <w:rPr>
          <w:rFonts w:hAnsi="ＭＳ 明朝"/>
        </w:rPr>
        <w:t>※該当する運賃及び料金にチェックを入れてください。</w:t>
      </w:r>
    </w:p>
    <w:p w14:paraId="239AF46E" w14:textId="77777777" w:rsidR="00521B58" w:rsidRPr="00D1435F" w:rsidRDefault="000B195E">
      <w:pPr>
        <w:pStyle w:val="a5"/>
        <w:jc w:val="both"/>
        <w:rPr>
          <w:rFonts w:hAnsi="ＭＳ 明朝"/>
        </w:rPr>
      </w:pPr>
      <w:r>
        <w:rPr>
          <w:rFonts w:hint="eastAsia"/>
        </w:rPr>
        <w:t xml:space="preserve">　　</w:t>
      </w:r>
      <w:r w:rsidRPr="00D1435F">
        <w:rPr>
          <w:rFonts w:hAnsi="ＭＳ 明朝" w:hint="eastAsia"/>
        </w:rPr>
        <w:t>□一般乗用旅客自動車運送事業の運賃及び料金</w:t>
      </w:r>
    </w:p>
    <w:p w14:paraId="0A9FD850" w14:textId="77777777" w:rsidR="000B195E" w:rsidRPr="000B195E" w:rsidRDefault="000B195E" w:rsidP="000B195E">
      <w:pPr>
        <w:pStyle w:val="a5"/>
        <w:jc w:val="both"/>
        <w:rPr>
          <w:rFonts w:hAnsi="ＭＳ 明朝"/>
        </w:rPr>
      </w:pPr>
      <w:r w:rsidRPr="00D1435F">
        <w:rPr>
          <w:rFonts w:hAnsi="ＭＳ 明朝"/>
        </w:rPr>
        <w:t xml:space="preserve">　　</w:t>
      </w:r>
      <w:r w:rsidRPr="000B195E">
        <w:rPr>
          <w:rFonts w:hAnsi="ＭＳ 明朝" w:hint="eastAsia"/>
        </w:rPr>
        <w:t>□一般乗用旅客自動車運送事業の運賃及び料金</w:t>
      </w:r>
      <w:r>
        <w:rPr>
          <w:rFonts w:hAnsi="ＭＳ 明朝" w:hint="eastAsia"/>
        </w:rPr>
        <w:t>（ケア運賃）</w:t>
      </w:r>
    </w:p>
    <w:p w14:paraId="313A18F4" w14:textId="77777777" w:rsidR="000B195E" w:rsidRDefault="000B195E" w:rsidP="000B195E">
      <w:pPr>
        <w:pStyle w:val="a5"/>
        <w:jc w:val="both"/>
        <w:rPr>
          <w:rFonts w:hAnsi="ＭＳ 明朝"/>
        </w:rPr>
      </w:pPr>
      <w:r w:rsidRPr="00D1435F">
        <w:rPr>
          <w:rFonts w:hAnsi="ＭＳ 明朝"/>
        </w:rPr>
        <w:t xml:space="preserve">　　</w:t>
      </w:r>
      <w:r w:rsidRPr="000B195E">
        <w:rPr>
          <w:rFonts w:hAnsi="ＭＳ 明朝" w:hint="eastAsia"/>
        </w:rPr>
        <w:t>□一般乗用旅客自動車運送事業の運賃及び料金</w:t>
      </w:r>
      <w:r>
        <w:rPr>
          <w:rFonts w:hAnsi="ＭＳ 明朝" w:hint="eastAsia"/>
        </w:rPr>
        <w:t>（介護運賃）</w:t>
      </w:r>
    </w:p>
    <w:p w14:paraId="1CDC22B5" w14:textId="77777777" w:rsidR="000B195E" w:rsidRDefault="000B195E" w:rsidP="000B195E">
      <w:pPr>
        <w:pStyle w:val="a5"/>
        <w:jc w:val="both"/>
        <w:rPr>
          <w:rFonts w:hAnsi="ＭＳ 明朝"/>
        </w:rPr>
      </w:pPr>
      <w:r>
        <w:rPr>
          <w:rFonts w:hAnsi="ＭＳ 明朝"/>
        </w:rPr>
        <w:t xml:space="preserve">　　</w:t>
      </w:r>
      <w:r w:rsidRPr="000B195E">
        <w:rPr>
          <w:rFonts w:hAnsi="ＭＳ 明朝" w:hint="eastAsia"/>
        </w:rPr>
        <w:t>□一般乗用旅客自動車運送事業の運賃及び料金</w:t>
      </w:r>
      <w:r>
        <w:rPr>
          <w:rFonts w:hAnsi="ＭＳ 明朝" w:hint="eastAsia"/>
        </w:rPr>
        <w:t>（民間救急運賃）</w:t>
      </w:r>
    </w:p>
    <w:p w14:paraId="442C39F8" w14:textId="77777777" w:rsidR="007B0819" w:rsidRDefault="000B195E">
      <w:pPr>
        <w:pStyle w:val="a5"/>
        <w:jc w:val="both"/>
        <w:rPr>
          <w:rFonts w:hint="eastAsia"/>
        </w:rPr>
      </w:pPr>
      <w:r>
        <w:rPr>
          <w:rFonts w:hAnsi="ＭＳ 明朝"/>
        </w:rPr>
        <w:t xml:space="preserve">　　</w:t>
      </w:r>
    </w:p>
    <w:p w14:paraId="6FB8AC1E" w14:textId="77777777" w:rsidR="007B0819" w:rsidRDefault="007B0819" w:rsidP="007B0819">
      <w:pPr>
        <w:pStyle w:val="a5"/>
        <w:jc w:val="both"/>
        <w:rPr>
          <w:rFonts w:hint="eastAsia"/>
        </w:rPr>
      </w:pPr>
      <w:r>
        <w:rPr>
          <w:rFonts w:hint="eastAsia"/>
        </w:rPr>
        <w:t>４．</w:t>
      </w:r>
      <w:r w:rsidR="00D03680">
        <w:rPr>
          <w:rFonts w:hint="eastAsia"/>
        </w:rPr>
        <w:t>実施予定日</w:t>
      </w:r>
    </w:p>
    <w:p w14:paraId="1AAFF09D" w14:textId="77777777" w:rsidR="007B0819" w:rsidRDefault="007B0819" w:rsidP="007B0819">
      <w:pPr>
        <w:pStyle w:val="a5"/>
        <w:jc w:val="both"/>
      </w:pPr>
      <w:r>
        <w:rPr>
          <w:rFonts w:hint="eastAsia"/>
        </w:rPr>
        <w:t xml:space="preserve">　</w:t>
      </w:r>
    </w:p>
    <w:p w14:paraId="6AAE784C" w14:textId="77777777" w:rsidR="00521B58" w:rsidRPr="007B0819" w:rsidRDefault="00521B58">
      <w:pPr>
        <w:pStyle w:val="a5"/>
        <w:jc w:val="both"/>
        <w:rPr>
          <w:rFonts w:hint="eastAsia"/>
        </w:rPr>
      </w:pPr>
    </w:p>
    <w:sectPr w:rsidR="00521B58" w:rsidRPr="007B0819">
      <w:pgSz w:w="11906" w:h="16838" w:code="9"/>
      <w:pgMar w:top="1418" w:right="1418" w:bottom="851" w:left="1418" w:header="851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430B9"/>
    <w:multiLevelType w:val="singleLevel"/>
    <w:tmpl w:val="CE5EAC3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15206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40"/>
    <w:rsid w:val="000B195E"/>
    <w:rsid w:val="00232098"/>
    <w:rsid w:val="00521B58"/>
    <w:rsid w:val="00593DCD"/>
    <w:rsid w:val="00672FAB"/>
    <w:rsid w:val="007B0819"/>
    <w:rsid w:val="00876A40"/>
    <w:rsid w:val="00B650B9"/>
    <w:rsid w:val="00D03680"/>
    <w:rsid w:val="00D1435F"/>
    <w:rsid w:val="00E53A96"/>
    <w:rsid w:val="00EB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9E4D77"/>
  <w15:chartTrackingRefBased/>
  <w15:docId w15:val="{72E4E1C4-F4D7-4B9F-9964-BEBDCF94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明朝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pPr>
      <w:ind w:right="22"/>
      <w:jc w:val="distribute"/>
    </w:pPr>
  </w:style>
  <w:style w:type="paragraph" w:styleId="a6">
    <w:name w:val="Body Text Indent"/>
    <w:basedOn w:val="a"/>
    <w:pPr>
      <w:ind w:left="720"/>
    </w:pPr>
  </w:style>
  <w:style w:type="paragraph" w:styleId="a7">
    <w:name w:val="Balloon Text"/>
    <w:basedOn w:val="a"/>
    <w:semiHidden/>
    <w:rsid w:val="00876A4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_rels/settings.xml.rels><?xml version="1.0" encoding="UTF-8" standalone="yes"?><Relationships xmlns="http://schemas.openxmlformats.org/package/2006/relationships"><Relationship Id="rId1" Target="file:///C:/WINDOWS/&#65411;&#65438;&#65405;&#65400;&#65412;&#65391;&#65420;&#65439;/&#12381;&#12398;&#20182;&#12496;&#12473;&#38306;&#20418;/&#35519;&#26619;&#22577;&#21578;&#65288;&#20302;&#20844;&#23475;&#36554;&#65289;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調査報告（低公害車）.dot</Template>
  <Pages>1</Pages>
  <Words>60</Words>
  <Characters>346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石陸輸第　　　　号</vt:lpstr>
      <vt:lpstr>石陸輸第　　　　号</vt:lpstr>
    </vt:vector>
  </TitlesOfParts>
  <LinksUpToDate>false</LinksUpToDate>
  <CharactersWithSpaces>405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