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6814" w14:textId="77777777" w:rsidR="004B78A8" w:rsidRPr="00363786" w:rsidRDefault="004B78A8" w:rsidP="004B78A8">
      <w:pPr>
        <w:pStyle w:val="a3"/>
        <w:wordWrap/>
        <w:ind w:firstLineChars="389" w:firstLine="827"/>
        <w:jc w:val="center"/>
        <w:rPr>
          <w:rFonts w:ascii="ＭＳ Ｐゴシック" w:eastAsia="ＭＳ Ｐゴシック" w:hAnsi="ＭＳ Ｐゴシック"/>
          <w:spacing w:val="0"/>
          <w:sz w:val="21"/>
          <w:szCs w:val="21"/>
          <w:bdr w:val="single" w:sz="4" w:space="0" w:color="auto"/>
          <w:lang w:eastAsia="zh-TW"/>
        </w:rPr>
      </w:pPr>
    </w:p>
    <w:p w14:paraId="0AE07349" w14:textId="77777777" w:rsidR="00B16C09" w:rsidRPr="00363786" w:rsidRDefault="00B16C09" w:rsidP="004B78A8">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t>限定小規模事業者特例用</w:t>
      </w:r>
    </w:p>
    <w:p w14:paraId="28136BD5" w14:textId="512BE198" w:rsidR="004B78A8" w:rsidRPr="00363786" w:rsidRDefault="00F70C2A" w:rsidP="004B78A8">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1h以上</w:t>
      </w:r>
      <w:r w:rsidR="00CD2C44">
        <w:rPr>
          <w:rFonts w:ascii="ＭＳ Ｐゴシック" w:eastAsia="ＭＳ Ｐゴシック" w:hAnsi="ＭＳ Ｐゴシック" w:hint="eastAsia"/>
          <w:spacing w:val="0"/>
          <w:sz w:val="21"/>
          <w:szCs w:val="21"/>
          <w:bdr w:val="single" w:sz="4" w:space="0" w:color="auto"/>
        </w:rPr>
        <w:t>・</w:t>
      </w:r>
      <w:r>
        <w:rPr>
          <w:rFonts w:ascii="ＭＳ Ｐゴシック" w:eastAsia="ＭＳ Ｐゴシック" w:hAnsi="ＭＳ Ｐゴシック" w:hint="eastAsia"/>
          <w:spacing w:val="0"/>
          <w:sz w:val="21"/>
          <w:szCs w:val="21"/>
          <w:bdr w:val="single" w:sz="4" w:space="0" w:color="auto"/>
        </w:rPr>
        <w:t>船長のみ</w:t>
      </w:r>
    </w:p>
    <w:p w14:paraId="0C1C9670" w14:textId="77777777" w:rsidR="004B78A8" w:rsidRPr="00363786" w:rsidRDefault="004B78A8" w:rsidP="004B78A8">
      <w:pPr>
        <w:pStyle w:val="a3"/>
        <w:wordWrap/>
        <w:ind w:firstLineChars="389" w:firstLine="838"/>
        <w:jc w:val="center"/>
        <w:rPr>
          <w:rFonts w:ascii="ＭＳ Ｐゴシック" w:eastAsia="ＭＳ Ｐゴシック" w:hAnsi="ＭＳ Ｐゴシック"/>
          <w:b/>
          <w:sz w:val="21"/>
          <w:szCs w:val="21"/>
        </w:rPr>
      </w:pPr>
    </w:p>
    <w:p w14:paraId="3FC3F033" w14:textId="590D257E" w:rsidR="004B78A8" w:rsidRPr="00363786" w:rsidRDefault="004B78A8" w:rsidP="00F871F4">
      <w:pPr>
        <w:pStyle w:val="a3"/>
        <w:wordWrap/>
        <w:jc w:val="center"/>
        <w:rPr>
          <w:rFonts w:ascii="ＭＳ Ｐゴシック" w:eastAsia="ＭＳ Ｐゴシック" w:hAnsi="ＭＳ Ｐゴシック"/>
          <w:b/>
          <w:spacing w:val="0"/>
          <w:sz w:val="28"/>
          <w:szCs w:val="28"/>
        </w:rPr>
      </w:pPr>
      <w:r w:rsidRPr="00363786">
        <w:rPr>
          <w:rFonts w:ascii="ＭＳ Ｐゴシック" w:eastAsia="ＭＳ Ｐゴシック" w:hAnsi="ＭＳ Ｐゴシック" w:hint="eastAsia"/>
          <w:b/>
          <w:sz w:val="28"/>
          <w:szCs w:val="28"/>
        </w:rPr>
        <w:t xml:space="preserve">安　全　管　理　規　程　</w:t>
      </w:r>
    </w:p>
    <w:p w14:paraId="5AE2A021" w14:textId="77777777" w:rsidR="004B78A8" w:rsidRPr="00363786" w:rsidRDefault="004B78A8" w:rsidP="004B78A8">
      <w:pPr>
        <w:pStyle w:val="a3"/>
        <w:wordWrap/>
        <w:jc w:val="center"/>
        <w:rPr>
          <w:rFonts w:ascii="ＭＳ Ｐゴシック" w:eastAsia="ＭＳ Ｐゴシック" w:hAnsi="ＭＳ Ｐゴシック"/>
          <w:sz w:val="21"/>
          <w:szCs w:val="21"/>
        </w:rPr>
      </w:pPr>
    </w:p>
    <w:p w14:paraId="4325F664" w14:textId="2EF34AFA" w:rsidR="004B78A8" w:rsidRPr="00363786" w:rsidRDefault="004B78A8" w:rsidP="004B78A8">
      <w:pPr>
        <w:pStyle w:val="a3"/>
        <w:wordWrap/>
        <w:jc w:val="center"/>
        <w:rPr>
          <w:rFonts w:ascii="ＭＳ Ｐゴシック" w:eastAsia="ＭＳ Ｐゴシック" w:hAnsi="ＭＳ Ｐゴシック"/>
          <w:spacing w:val="0"/>
          <w:sz w:val="21"/>
          <w:szCs w:val="21"/>
          <w:u w:val="single"/>
          <w:lang w:eastAsia="zh-CN"/>
        </w:rPr>
      </w:pPr>
      <w:r w:rsidRPr="00363786">
        <w:rPr>
          <w:rFonts w:ascii="ＭＳ Ｐゴシック" w:eastAsia="ＭＳ Ｐゴシック" w:hAnsi="ＭＳ Ｐゴシック" w:hint="eastAsia"/>
          <w:sz w:val="21"/>
          <w:szCs w:val="21"/>
          <w:u w:val="single"/>
          <w:lang w:eastAsia="zh-CN"/>
        </w:rPr>
        <w:t xml:space="preserve">令和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年</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月</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日</w:t>
      </w:r>
    </w:p>
    <w:p w14:paraId="226A4374" w14:textId="3F046E4A" w:rsidR="004B78A8" w:rsidRPr="00363786" w:rsidRDefault="00B16C09" w:rsidP="00363786">
      <w:pPr>
        <w:pStyle w:val="a3"/>
        <w:wordWrap/>
        <w:ind w:firstLineChars="1150" w:firstLine="2468"/>
        <w:rPr>
          <w:rFonts w:ascii="ＭＳ Ｐゴシック" w:eastAsia="ＭＳ Ｐゴシック" w:hAnsi="ＭＳ Ｐゴシック"/>
          <w:spacing w:val="0"/>
          <w:sz w:val="21"/>
          <w:szCs w:val="21"/>
          <w:lang w:eastAsia="zh-CN"/>
        </w:rPr>
      </w:pPr>
      <w:r w:rsidRPr="00363786">
        <w:rPr>
          <w:rFonts w:ascii="ＭＳ Ｐゴシック" w:eastAsia="ＭＳ Ｐゴシック" w:hAnsi="ＭＳ Ｐゴシック" w:hint="eastAsia"/>
          <w:sz w:val="21"/>
          <w:szCs w:val="21"/>
          <w:lang w:eastAsia="zh-TW"/>
        </w:rPr>
        <w:t>事業者名</w:t>
      </w:r>
      <w:r w:rsidR="0033009A" w:rsidRPr="00363786">
        <w:rPr>
          <w:rFonts w:ascii="ＭＳ Ｐゴシック" w:eastAsia="ＭＳ Ｐゴシック" w:hAnsi="ＭＳ Ｐゴシック"/>
          <w:sz w:val="21"/>
          <w:szCs w:val="21"/>
          <w:u w:val="single"/>
        </w:rPr>
        <w:t xml:space="preserve">                      </w:t>
      </w:r>
    </w:p>
    <w:p w14:paraId="61AA8CE9"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66ECA354"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1F42C1CF"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5F11D214" w14:textId="77777777" w:rsidR="004B78A8" w:rsidRPr="00363786" w:rsidRDefault="004B78A8" w:rsidP="004B78A8">
      <w:pPr>
        <w:autoSpaceDE w:val="0"/>
        <w:autoSpaceDN w:val="0"/>
        <w:jc w:val="center"/>
        <w:rPr>
          <w:rFonts w:ascii="ＭＳ Ｐゴシック" w:eastAsia="ＭＳ Ｐゴシック" w:hAnsi="ＭＳ Ｐゴシック"/>
          <w:szCs w:val="21"/>
          <w:lang w:eastAsia="zh-TW"/>
        </w:rPr>
      </w:pPr>
      <w:r w:rsidRPr="00363786">
        <w:rPr>
          <w:rFonts w:ascii="ＭＳ Ｐゴシック" w:eastAsia="ＭＳ Ｐゴシック" w:hAnsi="ＭＳ Ｐゴシック" w:hint="eastAsia"/>
          <w:szCs w:val="21"/>
          <w:lang w:eastAsia="zh-TW"/>
        </w:rPr>
        <w:t>目　　　　次</w:t>
      </w:r>
    </w:p>
    <w:p w14:paraId="49B525BA"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45752FF4"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3BBD863F" w14:textId="77777777" w:rsidR="004B78A8" w:rsidRPr="00363786" w:rsidRDefault="004B78A8" w:rsidP="004B78A8">
      <w:pPr>
        <w:pStyle w:val="a3"/>
        <w:ind w:left="816"/>
        <w:rPr>
          <w:rFonts w:ascii="ＭＳ Ｐゴシック" w:eastAsia="ＭＳ Ｐゴシック" w:hAnsi="ＭＳ Ｐゴシック"/>
          <w:sz w:val="21"/>
          <w:szCs w:val="21"/>
          <w:lang w:eastAsia="zh-TW"/>
        </w:rPr>
      </w:pPr>
      <w:r w:rsidRPr="00363786">
        <w:rPr>
          <w:rFonts w:ascii="ＭＳ Ｐゴシック" w:eastAsia="ＭＳ Ｐゴシック" w:hAnsi="ＭＳ Ｐゴシック" w:hint="eastAsia"/>
          <w:sz w:val="21"/>
          <w:szCs w:val="21"/>
          <w:lang w:eastAsia="zh-TW"/>
        </w:rPr>
        <w:t>第１章　総則</w:t>
      </w:r>
    </w:p>
    <w:p w14:paraId="70D3FA3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4912882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5174675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w:t>
      </w:r>
    </w:p>
    <w:p w14:paraId="3D2A6EE0" w14:textId="66FEA107" w:rsidR="004B78A8" w:rsidRPr="00363786" w:rsidRDefault="004B78A8" w:rsidP="00781E61">
      <w:pPr>
        <w:pStyle w:val="a3"/>
        <w:ind w:left="816" w:firstLineChars="450" w:firstLine="96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関する事項</w:t>
      </w:r>
    </w:p>
    <w:p w14:paraId="1FEC6B0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076C9C8F"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組織体制に関する事項</w:t>
      </w:r>
    </w:p>
    <w:p w14:paraId="1258C0F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勤務体制に関する事項</w:t>
      </w:r>
    </w:p>
    <w:p w14:paraId="41F85DB9"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6B49C313"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94F758A" w14:textId="7F333A1F"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185CF4BE"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第４章　輸送の安全を確保するための事業の実施及びその管理の方法</w:t>
      </w:r>
    </w:p>
    <w:p w14:paraId="23B6735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13135DCE"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00B6380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68E1AB5A" w14:textId="6DBCD7F8"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点検・整備に関する事項</w:t>
      </w:r>
    </w:p>
    <w:p w14:paraId="34778EC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9AD8ED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424E5F9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53B6239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2D823010" w14:textId="3E42C974" w:rsidR="004B78A8" w:rsidRPr="00363786" w:rsidRDefault="004B78A8">
      <w:pPr>
        <w:widowControl/>
        <w:jc w:val="left"/>
        <w:rPr>
          <w:rFonts w:eastAsia="ＭＳ ゴシック" w:cs="ＭＳ ゴシック"/>
          <w:kern w:val="0"/>
          <w:szCs w:val="21"/>
          <w:bdr w:val="single" w:sz="4" w:space="0" w:color="auto"/>
        </w:rPr>
      </w:pPr>
      <w:r w:rsidRPr="00363786">
        <w:rPr>
          <w:szCs w:val="21"/>
          <w:bdr w:val="single" w:sz="4" w:space="0" w:color="auto"/>
        </w:rPr>
        <w:br w:type="page"/>
      </w:r>
    </w:p>
    <w:p w14:paraId="23373CC9" w14:textId="77777777" w:rsidR="001B4276" w:rsidRPr="00363786" w:rsidRDefault="001B4276" w:rsidP="00BA443C">
      <w:pPr>
        <w:pStyle w:val="a3"/>
        <w:jc w:val="right"/>
        <w:rPr>
          <w:spacing w:val="0"/>
          <w:sz w:val="21"/>
          <w:szCs w:val="21"/>
          <w:bdr w:val="single" w:sz="4" w:space="0" w:color="auto"/>
        </w:rPr>
      </w:pPr>
    </w:p>
    <w:p w14:paraId="1E3C11C8" w14:textId="77777777" w:rsidR="004B78A8" w:rsidRPr="00363786"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（用語の定義）</w:t>
      </w:r>
    </w:p>
    <w:p w14:paraId="0182F9A8" w14:textId="77777777" w:rsidR="004B78A8" w:rsidRPr="00363786" w:rsidRDefault="004B78A8" w:rsidP="004B78A8">
      <w:pPr>
        <w:wordWrap w:val="0"/>
        <w:autoSpaceDE w:val="0"/>
        <w:autoSpaceDN w:val="0"/>
        <w:adjustRightInd w:val="0"/>
        <w:spacing w:line="289" w:lineRule="exac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63786" w:rsidRPr="00363786"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意義</w:t>
            </w:r>
          </w:p>
        </w:tc>
      </w:tr>
      <w:tr w:rsidR="00363786" w:rsidRPr="00363786"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事業者において最高位で指揮し、経営の責任を負う者（最高経営責任者</w:t>
            </w:r>
          </w:p>
        </w:tc>
      </w:tr>
      <w:tr w:rsidR="00363786" w:rsidRPr="00363786"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w:t>
            </w:r>
          </w:p>
        </w:tc>
        <w:tc>
          <w:tcPr>
            <w:tcW w:w="1211" w:type="pct"/>
            <w:tcBorders>
              <w:top w:val="nil"/>
              <w:left w:val="nil"/>
              <w:bottom w:val="single" w:sz="4" w:space="0" w:color="000000"/>
              <w:right w:val="single" w:sz="4" w:space="0" w:color="000000"/>
            </w:tcBorders>
          </w:tcPr>
          <w:p w14:paraId="699AF47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経営の責任者により、社内で行われる安全管理が、あるべき手順及び方法に沿って確立され、実施され、維持される状態</w:t>
            </w:r>
          </w:p>
        </w:tc>
      </w:tr>
      <w:tr w:rsidR="00363786" w:rsidRPr="00363786"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(3)</w:t>
            </w:r>
          </w:p>
        </w:tc>
        <w:tc>
          <w:tcPr>
            <w:tcW w:w="1211" w:type="pct"/>
            <w:tcBorders>
              <w:top w:val="nil"/>
              <w:left w:val="nil"/>
              <w:bottom w:val="single" w:sz="4" w:space="0" w:color="000000"/>
              <w:right w:val="single" w:sz="4" w:space="0" w:color="000000"/>
            </w:tcBorders>
          </w:tcPr>
          <w:p w14:paraId="191AE87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w:t>
            </w:r>
          </w:p>
        </w:tc>
        <w:tc>
          <w:tcPr>
            <w:tcW w:w="3184" w:type="pct"/>
            <w:tcBorders>
              <w:top w:val="nil"/>
              <w:left w:val="nil"/>
              <w:bottom w:val="single" w:sz="4" w:space="0" w:color="000000"/>
              <w:right w:val="single" w:sz="4" w:space="0" w:color="000000"/>
            </w:tcBorders>
          </w:tcPr>
          <w:p w14:paraId="3855A38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経営の責任者がリーダーシップを発揮して主体的に関与し設定された輸送の安全を確保するための会社全体の意図及び方向性</w:t>
            </w:r>
          </w:p>
        </w:tc>
      </w:tr>
      <w:tr w:rsidR="00363786" w:rsidRPr="00363786"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(4)</w:t>
            </w:r>
          </w:p>
        </w:tc>
        <w:tc>
          <w:tcPr>
            <w:tcW w:w="1211" w:type="pct"/>
            <w:tcBorders>
              <w:top w:val="nil"/>
              <w:left w:val="nil"/>
              <w:bottom w:val="single" w:sz="4" w:space="0" w:color="000000"/>
              <w:right w:val="single" w:sz="4" w:space="0" w:color="000000"/>
            </w:tcBorders>
          </w:tcPr>
          <w:p w14:paraId="74EB5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安全方針に沿って追求し、達成を目指すための具体的施策</w:t>
            </w:r>
          </w:p>
        </w:tc>
      </w:tr>
      <w:tr w:rsidR="00363786" w:rsidRPr="00363786"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(5)</w:t>
            </w:r>
          </w:p>
        </w:tc>
        <w:tc>
          <w:tcPr>
            <w:tcW w:w="1211" w:type="pct"/>
            <w:tcBorders>
              <w:top w:val="nil"/>
              <w:left w:val="nil"/>
              <w:bottom w:val="single" w:sz="4" w:space="0" w:color="000000"/>
              <w:right w:val="single" w:sz="4" w:space="0" w:color="000000"/>
            </w:tcBorders>
          </w:tcPr>
          <w:p w14:paraId="016275D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事業運営上の重要な決定に参画する管理的地位にあり、輸送の安全を確保するための管理業務を統括管理する者</w:t>
            </w:r>
          </w:p>
        </w:tc>
      </w:tr>
      <w:tr w:rsidR="00363786" w:rsidRPr="00363786"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(6)</w:t>
            </w:r>
          </w:p>
        </w:tc>
        <w:tc>
          <w:tcPr>
            <w:tcW w:w="1211" w:type="pct"/>
            <w:tcBorders>
              <w:top w:val="nil"/>
              <w:left w:val="nil"/>
              <w:bottom w:val="single" w:sz="4" w:space="0" w:color="000000"/>
              <w:right w:val="single" w:sz="4" w:space="0" w:color="000000"/>
            </w:tcBorders>
          </w:tcPr>
          <w:p w14:paraId="1FDC215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船舶の運航の管理に関する統括責任者</w:t>
            </w:r>
          </w:p>
        </w:tc>
      </w:tr>
      <w:tr w:rsidR="00363786" w:rsidRPr="00363786"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(7)</w:t>
            </w:r>
          </w:p>
        </w:tc>
        <w:tc>
          <w:tcPr>
            <w:tcW w:w="1211" w:type="pct"/>
            <w:tcBorders>
              <w:top w:val="nil"/>
              <w:left w:val="nil"/>
              <w:bottom w:val="single" w:sz="4" w:space="0" w:color="000000"/>
              <w:right w:val="single" w:sz="4" w:space="0" w:color="000000"/>
            </w:tcBorders>
          </w:tcPr>
          <w:p w14:paraId="78B31B7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運航管理者以外の者で船舶の運航の管理に従事する者</w:t>
            </w:r>
          </w:p>
        </w:tc>
      </w:tr>
      <w:tr w:rsidR="00363786" w:rsidRPr="00363786"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(8)</w:t>
            </w:r>
          </w:p>
        </w:tc>
        <w:tc>
          <w:tcPr>
            <w:tcW w:w="1211" w:type="pct"/>
            <w:tcBorders>
              <w:top w:val="nil"/>
              <w:left w:val="nil"/>
              <w:bottom w:val="single" w:sz="4" w:space="0" w:color="000000"/>
              <w:right w:val="single" w:sz="4" w:space="0" w:color="000000"/>
            </w:tcBorders>
          </w:tcPr>
          <w:p w14:paraId="56F993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安全管理規程に係る業務に従事する全ての者</w:t>
            </w:r>
          </w:p>
        </w:tc>
      </w:tr>
      <w:tr w:rsidR="00363786" w:rsidRPr="00363786"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4CBBFFC4"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陸上において、旅客の整理、誘導、船舶の離着岸時の綱取り等の作業に従事する者</w:t>
            </w:r>
          </w:p>
        </w:tc>
      </w:tr>
      <w:tr w:rsidR="00363786" w:rsidRPr="00363786"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(10)</w:t>
            </w:r>
          </w:p>
        </w:tc>
        <w:tc>
          <w:tcPr>
            <w:tcW w:w="1211" w:type="pct"/>
            <w:tcBorders>
              <w:top w:val="nil"/>
              <w:left w:val="nil"/>
              <w:bottom w:val="single" w:sz="4" w:space="0" w:color="000000"/>
              <w:right w:val="single" w:sz="4" w:space="0" w:color="000000"/>
            </w:tcBorders>
          </w:tcPr>
          <w:p w14:paraId="0E3C0B80"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634FDFB6"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船舶上において、旅客の整理、誘導、船舶の離着岸時の綱取り等の作業に従事する者</w:t>
            </w:r>
          </w:p>
        </w:tc>
      </w:tr>
      <w:tr w:rsidR="00363786" w:rsidRPr="00363786"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(11)</w:t>
            </w:r>
          </w:p>
        </w:tc>
        <w:tc>
          <w:tcPr>
            <w:tcW w:w="1211" w:type="pct"/>
            <w:tcBorders>
              <w:top w:val="nil"/>
              <w:left w:val="nil"/>
              <w:bottom w:val="single" w:sz="4" w:space="0" w:color="000000"/>
              <w:right w:val="single" w:sz="4" w:space="0" w:color="000000"/>
            </w:tcBorders>
          </w:tcPr>
          <w:p w14:paraId="49F48F3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起終点、寄港地、航行経路、航海速力、運航回数、発着時刻、運航の時季等に関する計画</w:t>
            </w:r>
          </w:p>
        </w:tc>
      </w:tr>
      <w:tr w:rsidR="00363786" w:rsidRPr="00363786"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(12)</w:t>
            </w:r>
          </w:p>
        </w:tc>
        <w:tc>
          <w:tcPr>
            <w:tcW w:w="1211" w:type="pct"/>
            <w:tcBorders>
              <w:top w:val="nil"/>
              <w:left w:val="nil"/>
              <w:bottom w:val="single" w:sz="4" w:space="0" w:color="000000"/>
              <w:right w:val="single" w:sz="4" w:space="0" w:color="000000"/>
            </w:tcBorders>
          </w:tcPr>
          <w:p w14:paraId="4B4A009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運航計画を実施するための船舶の特定、当該船舶の回航及び入渠、予備船の投入等に関する計画</w:t>
            </w:r>
          </w:p>
        </w:tc>
      </w:tr>
      <w:tr w:rsidR="00363786" w:rsidRPr="00363786"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(13)</w:t>
            </w:r>
          </w:p>
        </w:tc>
        <w:tc>
          <w:tcPr>
            <w:tcW w:w="1211" w:type="pct"/>
            <w:tcBorders>
              <w:top w:val="nil"/>
              <w:left w:val="nil"/>
              <w:bottom w:val="single" w:sz="4" w:space="0" w:color="000000"/>
              <w:right w:val="single" w:sz="4" w:space="0" w:color="000000"/>
            </w:tcBorders>
          </w:tcPr>
          <w:p w14:paraId="4CB9E4B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乗組員の編成、勤務割り等に関する計画</w:t>
            </w:r>
          </w:p>
        </w:tc>
      </w:tr>
      <w:tr w:rsidR="00363786" w:rsidRPr="00363786"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(14)</w:t>
            </w:r>
          </w:p>
        </w:tc>
        <w:tc>
          <w:tcPr>
            <w:tcW w:w="1211" w:type="pct"/>
            <w:tcBorders>
              <w:top w:val="nil"/>
              <w:left w:val="nil"/>
              <w:bottom w:val="single" w:sz="4" w:space="0" w:color="000000"/>
              <w:right w:val="single" w:sz="4" w:space="0" w:color="000000"/>
            </w:tcBorders>
          </w:tcPr>
          <w:p w14:paraId="13AF59D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現在の停泊場所を解らん又は抜錨して次の目的港への航海を開始すること</w:t>
            </w:r>
          </w:p>
        </w:tc>
      </w:tr>
      <w:tr w:rsidR="00363786" w:rsidRPr="00363786"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航行経路の基準となる経路（発着場の位置、針路、変針点等）を示すもの</w:t>
            </w:r>
          </w:p>
        </w:tc>
      </w:tr>
      <w:tr w:rsidR="00363786" w:rsidRPr="00363786"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63786" w:rsidRPr="00363786"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港の区域内、港湾区域内等において、狭水路、関門等を通航して防波堤等の内部へ進航すること</w:t>
            </w:r>
          </w:p>
        </w:tc>
      </w:tr>
      <w:tr w:rsidR="00363786" w:rsidRPr="00363786"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「発航」、「基準経路及び基準速力による航行の継続」又は「入港（着岸）」を行うこと</w:t>
            </w:r>
          </w:p>
        </w:tc>
      </w:tr>
      <w:tr w:rsidR="00363786" w:rsidRPr="00363786"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目的港への航行の継続を中止し、発航港へ引返すこと</w:t>
            </w:r>
          </w:p>
        </w:tc>
      </w:tr>
      <w:tr w:rsidR="00363786" w:rsidRPr="00363786"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風速</w:t>
            </w:r>
            <w:r w:rsidRPr="00363786">
              <w:rPr>
                <w:rFonts w:ascii="ＭＳ Ｐゴシック" w:eastAsia="ＭＳ Ｐゴシック" w:hAnsi="ＭＳ Ｐゴシック" w:cs="ＭＳ ゴシック"/>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363786" w:rsidRPr="00363786"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363786"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63786" w:rsidRPr="00363786"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船舶の舷側より内側。ただし、舷</w:t>
            </w:r>
            <w:proofErr w:type="gramStart"/>
            <w:r w:rsidRPr="00363786">
              <w:rPr>
                <w:rFonts w:ascii="ＭＳ Ｐゴシック" w:eastAsia="ＭＳ Ｐゴシック" w:hAnsi="ＭＳ Ｐゴシック" w:cs="ＭＳ ゴシック" w:hint="eastAsia"/>
                <w:spacing w:val="1"/>
                <w:kern w:val="0"/>
                <w:szCs w:val="21"/>
              </w:rPr>
              <w:t>てい</w:t>
            </w:r>
            <w:proofErr w:type="gramEnd"/>
            <w:r w:rsidRPr="00363786">
              <w:rPr>
                <w:rFonts w:ascii="ＭＳ Ｐゴシック" w:eastAsia="ＭＳ Ｐゴシック" w:hAnsi="ＭＳ Ｐゴシック" w:cs="ＭＳ ゴシック" w:hint="eastAsia"/>
                <w:spacing w:val="1"/>
                <w:kern w:val="0"/>
                <w:szCs w:val="21"/>
              </w:rPr>
              <w:t>、歩み板等船舶側から架設されたものがある場合はその先端までを含む。</w:t>
            </w:r>
          </w:p>
        </w:tc>
      </w:tr>
      <w:tr w:rsidR="00363786" w:rsidRPr="00363786"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船舶上以外の場所。ただし陸上施設の区域内に限る。</w:t>
            </w:r>
          </w:p>
        </w:tc>
      </w:tr>
      <w:tr w:rsidR="00363786" w:rsidRPr="00363786" w14:paraId="33CC1894" w14:textId="77777777" w:rsidTr="00EE4D81">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危険物船舶運送及び貯蔵規則第２条に定める危険物</w:t>
            </w:r>
          </w:p>
        </w:tc>
      </w:tr>
      <w:tr w:rsidR="00363786" w:rsidRPr="00363786" w14:paraId="490FE435"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37D7AE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(25)</w:t>
            </w:r>
          </w:p>
        </w:tc>
        <w:tc>
          <w:tcPr>
            <w:tcW w:w="1211" w:type="pct"/>
            <w:tcBorders>
              <w:top w:val="single" w:sz="4" w:space="0" w:color="000000"/>
              <w:left w:val="nil"/>
              <w:bottom w:val="single" w:sz="4" w:space="0" w:color="000000"/>
              <w:right w:val="single" w:sz="4" w:space="0" w:color="000000"/>
            </w:tcBorders>
          </w:tcPr>
          <w:p w14:paraId="685A8BF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陸上施設</w:t>
            </w:r>
          </w:p>
        </w:tc>
        <w:tc>
          <w:tcPr>
            <w:tcW w:w="3184" w:type="pct"/>
            <w:tcBorders>
              <w:top w:val="single" w:sz="4" w:space="0" w:color="000000"/>
              <w:left w:val="nil"/>
              <w:bottom w:val="single" w:sz="4" w:space="0" w:color="000000"/>
              <w:right w:val="single" w:sz="4" w:space="0" w:color="000000"/>
            </w:tcBorders>
          </w:tcPr>
          <w:p w14:paraId="74B7C510" w14:textId="29B899C3"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4"/>
                <w:kern w:val="0"/>
                <w:szCs w:val="21"/>
              </w:rPr>
              <w:t>岸壁（防舷設備を含む。）、人道橋、旅客待合室船舶の係留、</w:t>
            </w:r>
            <w:r w:rsidRPr="00363786">
              <w:rPr>
                <w:rFonts w:ascii="ＭＳ Ｐゴシック" w:eastAsia="ＭＳ Ｐゴシック" w:hAnsi="ＭＳ Ｐゴシック" w:cs="ＭＳ ゴシック" w:hint="eastAsia"/>
                <w:spacing w:val="1"/>
                <w:kern w:val="0"/>
                <w:szCs w:val="21"/>
              </w:rPr>
              <w:t>旅客の乗降等の用に供する施設</w:t>
            </w:r>
          </w:p>
        </w:tc>
      </w:tr>
      <w:tr w:rsidR="00363786" w:rsidRPr="00363786" w14:paraId="3351F3BE"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19AF9B80" w14:textId="74C54ED8"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(26)</w:t>
            </w:r>
          </w:p>
        </w:tc>
        <w:tc>
          <w:tcPr>
            <w:tcW w:w="1211" w:type="pct"/>
            <w:tcBorders>
              <w:top w:val="single" w:sz="4" w:space="0" w:color="000000"/>
              <w:left w:val="nil"/>
              <w:bottom w:val="single" w:sz="4" w:space="0" w:color="000000"/>
              <w:right w:val="single" w:sz="4" w:space="0" w:color="000000"/>
            </w:tcBorders>
          </w:tcPr>
          <w:p w14:paraId="00ED31F4" w14:textId="70199D1F" w:rsidR="00DD63C7" w:rsidRPr="00363786" w:rsidRDefault="00DD63C7"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w:t>
            </w:r>
          </w:p>
        </w:tc>
        <w:tc>
          <w:tcPr>
            <w:tcW w:w="3184" w:type="pct"/>
            <w:tcBorders>
              <w:top w:val="single" w:sz="4" w:space="0" w:color="000000"/>
              <w:left w:val="nil"/>
              <w:bottom w:val="single" w:sz="4" w:space="0" w:color="000000"/>
              <w:right w:val="single" w:sz="4" w:space="0" w:color="000000"/>
            </w:tcBorders>
          </w:tcPr>
          <w:p w14:paraId="26A216D0" w14:textId="6E60D9A2"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船長を兼務する運航管理者</w:t>
            </w:r>
          </w:p>
        </w:tc>
      </w:tr>
      <w:tr w:rsidR="00363786" w:rsidRPr="00363786" w14:paraId="3B8E8772" w14:textId="77777777" w:rsidTr="00363786">
        <w:trPr>
          <w:trHeight w:hRule="exact" w:val="1275"/>
        </w:trPr>
        <w:tc>
          <w:tcPr>
            <w:tcW w:w="605" w:type="pct"/>
            <w:tcBorders>
              <w:top w:val="nil"/>
              <w:left w:val="single" w:sz="4" w:space="0" w:color="000000"/>
              <w:bottom w:val="single" w:sz="4" w:space="0" w:color="000000"/>
              <w:right w:val="single" w:sz="4" w:space="0" w:color="000000"/>
            </w:tcBorders>
          </w:tcPr>
          <w:p w14:paraId="211FEAD8" w14:textId="1F8C6C5E"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(27)</w:t>
            </w:r>
          </w:p>
        </w:tc>
        <w:tc>
          <w:tcPr>
            <w:tcW w:w="1211" w:type="pct"/>
            <w:tcBorders>
              <w:top w:val="nil"/>
              <w:left w:val="nil"/>
              <w:bottom w:val="single" w:sz="4" w:space="0" w:color="000000"/>
              <w:right w:val="single" w:sz="4" w:space="0" w:color="000000"/>
            </w:tcBorders>
          </w:tcPr>
          <w:p w14:paraId="6081143E" w14:textId="779224AB"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ゴシック" w:hint="eastAsia"/>
                <w:kern w:val="0"/>
                <w:szCs w:val="21"/>
              </w:rPr>
              <w:t>陸上従業者</w:t>
            </w:r>
          </w:p>
        </w:tc>
        <w:tc>
          <w:tcPr>
            <w:tcW w:w="3184" w:type="pct"/>
            <w:tcBorders>
              <w:top w:val="nil"/>
              <w:left w:val="nil"/>
              <w:bottom w:val="single" w:sz="4" w:space="0" w:color="000000"/>
              <w:right w:val="single" w:sz="4" w:space="0" w:color="000000"/>
            </w:tcBorders>
          </w:tcPr>
          <w:p w14:paraId="52F27C11" w14:textId="2AF2A503"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運航管理者を船員として船舶に乗り組ませようとする者が配置しなければならない、当該運航管理者と常時連絡をとることができる従業者（船舶に乗り組んでいない者に限る。自社の従業者以外の者でも差し支えない）</w:t>
            </w:r>
          </w:p>
        </w:tc>
      </w:tr>
      <w:tr w:rsidR="00363786" w:rsidRPr="00363786" w14:paraId="1CE3E21F" w14:textId="77777777" w:rsidTr="00363786">
        <w:trPr>
          <w:trHeight w:hRule="exact" w:val="680"/>
        </w:trPr>
        <w:tc>
          <w:tcPr>
            <w:tcW w:w="605" w:type="pct"/>
            <w:tcBorders>
              <w:top w:val="single" w:sz="4" w:space="0" w:color="000000"/>
              <w:left w:val="single" w:sz="4" w:space="0" w:color="000000"/>
              <w:bottom w:val="single" w:sz="4" w:space="0" w:color="auto"/>
              <w:right w:val="single" w:sz="4" w:space="0" w:color="000000"/>
            </w:tcBorders>
          </w:tcPr>
          <w:p w14:paraId="38BB4FE1" w14:textId="037D2C2E" w:rsidR="00DD63C7"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(28)</w:t>
            </w:r>
          </w:p>
        </w:tc>
        <w:tc>
          <w:tcPr>
            <w:tcW w:w="1211" w:type="pct"/>
            <w:tcBorders>
              <w:top w:val="single" w:sz="4" w:space="0" w:color="000000"/>
              <w:left w:val="nil"/>
              <w:bottom w:val="single" w:sz="4" w:space="0" w:color="auto"/>
              <w:right w:val="single" w:sz="4" w:space="0" w:color="000000"/>
            </w:tcBorders>
          </w:tcPr>
          <w:p w14:paraId="04F43D03" w14:textId="6F9D71BE" w:rsidR="00DD63C7" w:rsidRPr="00363786" w:rsidRDefault="00EE4D81"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兼務講習</w:t>
            </w:r>
          </w:p>
        </w:tc>
        <w:tc>
          <w:tcPr>
            <w:tcW w:w="3184" w:type="pct"/>
            <w:tcBorders>
              <w:top w:val="single" w:sz="4" w:space="0" w:color="000000"/>
              <w:left w:val="nil"/>
              <w:bottom w:val="single" w:sz="4" w:space="0" w:color="auto"/>
              <w:right w:val="single" w:sz="4" w:space="0" w:color="000000"/>
            </w:tcBorders>
          </w:tcPr>
          <w:p w14:paraId="28D56080" w14:textId="5FB90876"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法令に定められた要件に適合し、かつ、運航管理者を船員として船舶に乗り組ませるために法令で義務づけされた講習</w:t>
            </w:r>
          </w:p>
        </w:tc>
      </w:tr>
      <w:tr w:rsidR="00363786" w:rsidRPr="00363786" w14:paraId="745B1570" w14:textId="77777777" w:rsidTr="00363786">
        <w:trPr>
          <w:trHeight w:hRule="exact" w:val="1293"/>
        </w:trPr>
        <w:tc>
          <w:tcPr>
            <w:tcW w:w="605" w:type="pct"/>
            <w:tcBorders>
              <w:top w:val="single" w:sz="4" w:space="0" w:color="auto"/>
              <w:left w:val="single" w:sz="4" w:space="0" w:color="000000"/>
              <w:bottom w:val="single" w:sz="4" w:space="0" w:color="000000"/>
              <w:right w:val="single" w:sz="4" w:space="0" w:color="000000"/>
            </w:tcBorders>
          </w:tcPr>
          <w:p w14:paraId="375108FB" w14:textId="0BDADEBC"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(29)</w:t>
            </w:r>
          </w:p>
        </w:tc>
        <w:tc>
          <w:tcPr>
            <w:tcW w:w="1211" w:type="pct"/>
            <w:tcBorders>
              <w:top w:val="single" w:sz="4" w:space="0" w:color="auto"/>
              <w:left w:val="nil"/>
              <w:bottom w:val="single" w:sz="4" w:space="0" w:color="000000"/>
              <w:right w:val="single" w:sz="4" w:space="0" w:color="000000"/>
            </w:tcBorders>
          </w:tcPr>
          <w:p w14:paraId="3AD258F4" w14:textId="55EF7191"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限定小規模事業者</w:t>
            </w:r>
          </w:p>
        </w:tc>
        <w:tc>
          <w:tcPr>
            <w:tcW w:w="3184" w:type="pct"/>
            <w:tcBorders>
              <w:top w:val="single" w:sz="4" w:space="0" w:color="auto"/>
              <w:left w:val="nil"/>
              <w:bottom w:val="single" w:sz="4" w:space="0" w:color="000000"/>
              <w:right w:val="single" w:sz="4" w:space="0" w:color="000000"/>
            </w:tcBorders>
          </w:tcPr>
          <w:p w14:paraId="32AB6554" w14:textId="4FBCF720"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同時に運航している船舶が</w:t>
            </w:r>
            <w:r w:rsidRPr="00363786">
              <w:rPr>
                <w:rFonts w:ascii="ＭＳ Ｐゴシック" w:eastAsia="ＭＳ Ｐゴシック" w:hAnsi="ＭＳ Ｐゴシック" w:cs="ＭＳ ゴシック"/>
                <w:spacing w:val="-4"/>
                <w:kern w:val="0"/>
                <w:szCs w:val="21"/>
              </w:rPr>
              <w:t>1隻であって、当該船舶の総トン数が20トン未満（小型船舶）かつ旅客定員が13名未満である内航貨客定期航路事業を営む者又は内航一般不定期航路事業者を営む者</w:t>
            </w:r>
          </w:p>
        </w:tc>
      </w:tr>
      <w:tr w:rsidR="009A0563" w:rsidRPr="00363786" w14:paraId="685D1C45" w14:textId="77777777" w:rsidTr="00EE4D81">
        <w:trPr>
          <w:trHeight w:hRule="exact" w:val="2993"/>
        </w:trPr>
        <w:tc>
          <w:tcPr>
            <w:tcW w:w="605" w:type="pct"/>
            <w:tcBorders>
              <w:top w:val="nil"/>
              <w:left w:val="single" w:sz="4" w:space="0" w:color="000000"/>
              <w:bottom w:val="single" w:sz="4" w:space="0" w:color="000000"/>
              <w:right w:val="single" w:sz="4" w:space="0" w:color="000000"/>
            </w:tcBorders>
          </w:tcPr>
          <w:p w14:paraId="09CC1CEB" w14:textId="6EE0522A"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(30)</w:t>
            </w:r>
          </w:p>
        </w:tc>
        <w:tc>
          <w:tcPr>
            <w:tcW w:w="1211" w:type="pct"/>
            <w:tcBorders>
              <w:top w:val="nil"/>
              <w:left w:val="nil"/>
              <w:bottom w:val="single" w:sz="4" w:space="0" w:color="000000"/>
              <w:right w:val="single" w:sz="4" w:space="0" w:color="000000"/>
            </w:tcBorders>
          </w:tcPr>
          <w:p w14:paraId="767E066F" w14:textId="75CA61DF"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lang w:eastAsia="zh-TW"/>
              </w:rPr>
            </w:pPr>
            <w:r w:rsidRPr="00363786">
              <w:rPr>
                <w:rFonts w:ascii="ＭＳ Ｐゴシック" w:eastAsia="ＭＳ Ｐゴシック" w:hAnsi="ＭＳ Ｐゴシック" w:cs="ＭＳ ゴシック" w:hint="eastAsia"/>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tcPr>
          <w:p w14:paraId="7F196C27" w14:textId="0FEE7CE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限定小規模事業者であって、以下①～③の全ての条件に該当する場合において、運航管理者を船員として船舶に乗り組ませることができる特例</w:t>
            </w:r>
          </w:p>
          <w:p w14:paraId="606D83CD" w14:textId="521EFC95"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①</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船舶に乗り組ませる運航管理者が、兼務講習をあらかじめ受講していること</w:t>
            </w:r>
          </w:p>
          <w:p w14:paraId="08269325" w14:textId="79312D34"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②</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陸上従業者が兼務講習をあらかじめ受講しており、かつ、当該陸上従業者を、事務所又は事業場などの運航管理者との常時連絡が可能な場所に配置していること</w:t>
            </w:r>
          </w:p>
          <w:p w14:paraId="5BC9D0D3" w14:textId="0D70A2A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③</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所轄地方運輸局長に対し、あらかじめ当該従業者の報告及び講習修了証明書の提出を行っていること</w:t>
            </w:r>
          </w:p>
        </w:tc>
      </w:tr>
    </w:tbl>
    <w:p w14:paraId="01B2A697" w14:textId="77777777" w:rsidR="004B78A8" w:rsidRPr="00363786" w:rsidRDefault="004B78A8" w:rsidP="004B78A8">
      <w:pPr>
        <w:spacing w:line="320" w:lineRule="exact"/>
        <w:jc w:val="left"/>
        <w:rPr>
          <w:rFonts w:ascii="ＭＳ Ｐゴシック" w:eastAsia="ＭＳ Ｐゴシック" w:hAnsi="ＭＳ Ｐゴシック"/>
          <w:szCs w:val="21"/>
        </w:rPr>
      </w:pPr>
    </w:p>
    <w:p w14:paraId="1B4295FC"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第１章　　総則</w:t>
      </w:r>
    </w:p>
    <w:p w14:paraId="6480A38F"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（目的）</w:t>
      </w:r>
    </w:p>
    <w:p w14:paraId="360F9BF0"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第１条　船舶運航事業の輸送の安全を確保するために、海上運送法に基づき、遵守すべき事項を安全管理規程（以下、「本規程」という。）定める。</w:t>
      </w:r>
    </w:p>
    <w:p w14:paraId="682109EF" w14:textId="0FDE0AC0" w:rsidR="00DC4499"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本規程の一部として運航基準、作業基準、事故処理基準その他基準等を定める。</w:t>
      </w:r>
    </w:p>
    <w:p w14:paraId="636688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26CDD981"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 xml:space="preserve">　（適用範囲）</w:t>
      </w:r>
    </w:p>
    <w:p w14:paraId="421DDF23" w14:textId="29EF8D9B"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第２条　船舶運航事業には、</w:t>
      </w:r>
      <w:r w:rsidR="009A0563" w:rsidRPr="00363786">
        <w:rPr>
          <w:rFonts w:ascii="ＭＳ Ｐゴシック" w:eastAsia="ＭＳ Ｐゴシック" w:hAnsi="ＭＳ Ｐゴシック" w:hint="eastAsia"/>
          <w:sz w:val="21"/>
          <w:szCs w:val="21"/>
        </w:rPr>
        <w:t>別紙の</w:t>
      </w:r>
      <w:r w:rsidRPr="00363786">
        <w:rPr>
          <w:rFonts w:ascii="ＭＳ Ｐゴシック" w:eastAsia="ＭＳ Ｐゴシック" w:hAnsi="ＭＳ Ｐゴシック" w:hint="eastAsia"/>
          <w:sz w:val="21"/>
          <w:szCs w:val="21"/>
        </w:rPr>
        <w:t>船舶を使用することとし、本規程を適用する</w:t>
      </w:r>
    </w:p>
    <w:p w14:paraId="7C92CCF5" w14:textId="77777777" w:rsidR="004B78A8" w:rsidRPr="00363786" w:rsidRDefault="004B78A8" w:rsidP="004B78A8">
      <w:pPr>
        <w:pStyle w:val="a3"/>
        <w:wordWrap/>
        <w:ind w:left="213" w:hangingChars="100" w:hanging="213"/>
        <w:rPr>
          <w:spacing w:val="0"/>
          <w:sz w:val="21"/>
          <w:szCs w:val="21"/>
        </w:rPr>
      </w:pPr>
    </w:p>
    <w:p w14:paraId="3E3929F4"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77B2AAD1"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468B8E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（経営の責任者の主体的関与）</w:t>
      </w:r>
    </w:p>
    <w:p w14:paraId="72E5155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第３条　経営の責任者は、会社全体の安全管理体制を適切に運営し、船舶による輸送の安全確保のため、次に掲げる事項について主体的に関与するものとする。</w:t>
      </w:r>
    </w:p>
    <w:p w14:paraId="59708797"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関係法令及び本規程の遵守と安全最優先の原則の徹底</w:t>
      </w:r>
    </w:p>
    <w:p w14:paraId="4D0E95B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安全方針の設定</w:t>
      </w:r>
    </w:p>
    <w:p w14:paraId="4392F3A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安全重点施策の策定及び確実な実行</w:t>
      </w:r>
    </w:p>
    <w:p w14:paraId="779A743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重大な事故等に対する確実な対応</w:t>
      </w:r>
    </w:p>
    <w:p w14:paraId="7B69F377"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安全管理体制の見直し</w:t>
      </w:r>
    </w:p>
    <w:p w14:paraId="44BA681E" w14:textId="77777777" w:rsidR="004B78A8" w:rsidRPr="00363786" w:rsidRDefault="004B78A8" w:rsidP="004B78A8">
      <w:pPr>
        <w:pStyle w:val="a3"/>
        <w:wordWrap/>
        <w:ind w:left="213" w:hangingChars="100" w:hanging="213"/>
        <w:rPr>
          <w:spacing w:val="0"/>
          <w:sz w:val="21"/>
          <w:szCs w:val="21"/>
        </w:rPr>
      </w:pPr>
    </w:p>
    <w:p w14:paraId="4DB05D2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（安全方針）</w:t>
      </w:r>
    </w:p>
    <w:p w14:paraId="01F2C9F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第４条　経営の責任者は、安全管理にかかわる当社の全体的な意図及び方向性を明確に示した安全方針を設定し、当社内部へ周知する。</w:t>
      </w:r>
    </w:p>
    <w:p w14:paraId="5A3B8516"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安全方針には輸送の安全確保を的確に図るために、次の事項を明記する。</w:t>
      </w:r>
    </w:p>
    <w:p w14:paraId="386D9435"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w:t>
      </w:r>
    </w:p>
    <w:p w14:paraId="5EDB7F5B"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安全管理体制の継続的改善</w:t>
      </w:r>
    </w:p>
    <w:p w14:paraId="25B1B88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安全方針は、その内容について効果的・具体的な実現を図るため、経営の責任者の率先垂範により、周知を容易かつ効果的に行う。</w:t>
      </w:r>
    </w:p>
    <w:p w14:paraId="2E01C1AE"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安全方針は、必要に応じて見直しを行う。</w:t>
      </w:r>
    </w:p>
    <w:p w14:paraId="01746B4C" w14:textId="77777777" w:rsidR="004B78A8" w:rsidRPr="00363786" w:rsidRDefault="004B78A8" w:rsidP="004B78A8">
      <w:pPr>
        <w:pStyle w:val="a3"/>
        <w:wordWrap/>
        <w:ind w:left="213" w:hangingChars="100" w:hanging="213"/>
        <w:rPr>
          <w:spacing w:val="0"/>
          <w:sz w:val="21"/>
          <w:szCs w:val="21"/>
        </w:rPr>
      </w:pPr>
    </w:p>
    <w:p w14:paraId="490A8582" w14:textId="77777777" w:rsidR="004B78A8" w:rsidRPr="00363786" w:rsidRDefault="004B78A8" w:rsidP="00781E61">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関係法令及び安全管理規程その他の輸送の安全の確保のための定めの遵守に関する事項</w:t>
      </w:r>
    </w:p>
    <w:p w14:paraId="1A7DF03F"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（安全重点施策）</w:t>
      </w:r>
    </w:p>
    <w:p w14:paraId="6C766CF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第５条　安全方針に沿って、具体的な施策を実現するため、安全重点施策を作成し、実施する。</w:t>
      </w:r>
    </w:p>
    <w:p w14:paraId="163E1B0A"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安全重点施策は、これを実施するための責任者、手段、日程等を含むものとする。</w:t>
      </w:r>
    </w:p>
    <w:p w14:paraId="04D90BAB"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安全重点施策を毎年、進捗状況を把握するなどして見直しを行う。</w:t>
      </w:r>
    </w:p>
    <w:p w14:paraId="7D628EBB" w14:textId="77777777" w:rsidR="004B78A8" w:rsidRPr="00363786" w:rsidRDefault="004B78A8" w:rsidP="004B78A8">
      <w:pPr>
        <w:pStyle w:val="a3"/>
        <w:wordWrap/>
        <w:ind w:left="213" w:hangingChars="100" w:hanging="213"/>
        <w:rPr>
          <w:spacing w:val="0"/>
          <w:sz w:val="21"/>
          <w:szCs w:val="21"/>
        </w:rPr>
      </w:pPr>
    </w:p>
    <w:p w14:paraId="067F7EB9"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34CA7793" w14:textId="77777777" w:rsidR="004B78A8" w:rsidRPr="00363786" w:rsidRDefault="004B78A8" w:rsidP="00781E61">
      <w:pPr>
        <w:pStyle w:val="a3"/>
        <w:ind w:firstLineChars="200" w:firstLine="429"/>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第１節　組織体制に関する事項</w:t>
      </w:r>
    </w:p>
    <w:p w14:paraId="59874D5E" w14:textId="77777777" w:rsidR="004B78A8" w:rsidRPr="00363786" w:rsidRDefault="004B78A8" w:rsidP="004B78A8">
      <w:pPr>
        <w:pStyle w:val="a3"/>
        <w:wordWrap/>
        <w:ind w:firstLineChars="100" w:firstLine="215"/>
        <w:rPr>
          <w:rFonts w:ascii="ＭＳ Ｐゴシック" w:eastAsia="ＭＳ Ｐゴシック" w:hAnsi="ＭＳ Ｐゴシック"/>
          <w:spacing w:val="0"/>
          <w:sz w:val="21"/>
          <w:szCs w:val="21"/>
        </w:rPr>
      </w:pPr>
      <w:bookmarkStart w:id="0" w:name="_Hlk231199580"/>
      <w:r w:rsidRPr="00363786">
        <w:rPr>
          <w:rFonts w:ascii="ＭＳ Ｐゴシック" w:eastAsia="ＭＳ Ｐゴシック" w:hAnsi="ＭＳ Ｐゴシック" w:hint="eastAsia"/>
          <w:sz w:val="21"/>
          <w:szCs w:val="21"/>
        </w:rPr>
        <w:t>（組織体制）</w:t>
      </w:r>
    </w:p>
    <w:p w14:paraId="36AFF3EE" w14:textId="4AE4B88A"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第６条　</w:t>
      </w:r>
      <w:r w:rsidR="009A0563" w:rsidRPr="00363786">
        <w:rPr>
          <w:rFonts w:ascii="ＭＳ Ｐゴシック" w:eastAsia="ＭＳ Ｐゴシック" w:hAnsi="ＭＳ Ｐゴシック" w:hint="eastAsia"/>
          <w:sz w:val="21"/>
          <w:szCs w:val="21"/>
        </w:rPr>
        <w:t>別紙</w:t>
      </w:r>
      <w:r w:rsidRPr="00363786">
        <w:rPr>
          <w:rFonts w:ascii="ＭＳ Ｐゴシック" w:eastAsia="ＭＳ Ｐゴシック" w:hAnsi="ＭＳ Ｐゴシック" w:hint="eastAsia"/>
          <w:sz w:val="21"/>
          <w:szCs w:val="21"/>
        </w:rPr>
        <w:t>に掲げる者を選任し、輸送の安全の確保について責任ある体制を構築する。</w:t>
      </w:r>
    </w:p>
    <w:bookmarkEnd w:id="0"/>
    <w:p w14:paraId="4994EF8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前項に定める輸送の安全に関する組織体制及び指揮命令系統については、次に従って組織図を作成する。</w:t>
      </w:r>
    </w:p>
    <w:p w14:paraId="71B4FBEE"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363786" w:rsidRDefault="004B78A8" w:rsidP="00781E61">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安全統括管理者が病気等を理由に不在となる場合や重大な事故、災害等に対応する場合についての職務分担及び指揮命令系統を明確にしておくものとする。</w:t>
      </w:r>
    </w:p>
    <w:p w14:paraId="144B3FF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p>
    <w:p w14:paraId="25E0F84A"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（安全統括管理者及び運航管理者等の選任及び解任）</w:t>
      </w:r>
    </w:p>
    <w:p w14:paraId="6D84DF9C" w14:textId="6931ED3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第７条</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次の基準により安全統括管理者及び船長兼務運航管理者等を選任する。</w:t>
      </w:r>
    </w:p>
    <w:p w14:paraId="419F6493" w14:textId="78DC7B5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安全統括管理者は、海上運送法及び同法施行規則（以下「法令」という。）に定められた要件に適合する者から、経営の責任者が任命する。解任の場合もまた同様とする。</w:t>
      </w:r>
    </w:p>
    <w:p w14:paraId="700C0BA4" w14:textId="578B9566"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船長兼務運航管理者は、兼務講習を受講してから</w:t>
      </w:r>
      <w:r w:rsidRPr="00363786">
        <w:rPr>
          <w:rFonts w:ascii="ＭＳ Ｐゴシック" w:eastAsia="ＭＳ Ｐゴシック" w:hAnsi="ＭＳ Ｐゴシック" w:cs="Times New Roman"/>
          <w:spacing w:val="0"/>
          <w:kern w:val="2"/>
          <w:sz w:val="21"/>
          <w:szCs w:val="21"/>
        </w:rPr>
        <w:t>2年を経過しない者から、経営の責任者が任命</w:t>
      </w:r>
      <w:r w:rsidRPr="00363786">
        <w:rPr>
          <w:rFonts w:ascii="ＭＳ Ｐゴシック" w:eastAsia="ＭＳ Ｐゴシック" w:hAnsi="ＭＳ Ｐゴシック" w:cs="Times New Roman"/>
          <w:spacing w:val="0"/>
          <w:kern w:val="2"/>
          <w:sz w:val="21"/>
          <w:szCs w:val="21"/>
        </w:rPr>
        <w:lastRenderedPageBreak/>
        <w:t>する。解任の場合もまた同様とする。</w:t>
      </w:r>
    </w:p>
    <w:p w14:paraId="1A7C7F58" w14:textId="708E51EF"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(3)陸上従業者の選任に際しては、兼務講習を</w:t>
      </w:r>
      <w:r w:rsidR="00FE386C" w:rsidRPr="00363786">
        <w:rPr>
          <w:rFonts w:ascii="ＭＳ Ｐゴシック" w:eastAsia="ＭＳ Ｐゴシック" w:hAnsi="ＭＳ Ｐゴシック" w:cs="Times New Roman"/>
          <w:spacing w:val="0"/>
          <w:kern w:val="2"/>
          <w:sz w:val="21"/>
          <w:szCs w:val="21"/>
        </w:rPr>
        <w:t>受講</w:t>
      </w:r>
      <w:r w:rsidR="00FE386C" w:rsidRPr="00363786">
        <w:rPr>
          <w:rFonts w:ascii="ＭＳ Ｐゴシック" w:eastAsia="ＭＳ Ｐゴシック" w:hAnsi="ＭＳ Ｐゴシック" w:cs="Times New Roman" w:hint="eastAsia"/>
          <w:spacing w:val="0"/>
          <w:kern w:val="2"/>
          <w:sz w:val="21"/>
          <w:szCs w:val="21"/>
        </w:rPr>
        <w:t>してから</w:t>
      </w:r>
      <w:r w:rsidR="00FE386C" w:rsidRPr="00363786">
        <w:rPr>
          <w:rFonts w:ascii="ＭＳ Ｐゴシック" w:eastAsia="ＭＳ Ｐゴシック" w:hAnsi="ＭＳ Ｐゴシック" w:cs="Times New Roman"/>
          <w:spacing w:val="0"/>
          <w:kern w:val="2"/>
          <w:sz w:val="21"/>
          <w:szCs w:val="21"/>
        </w:rPr>
        <w:t>2年を経過しない</w:t>
      </w:r>
      <w:r w:rsidRPr="00363786">
        <w:rPr>
          <w:rFonts w:ascii="ＭＳ Ｐゴシック" w:eastAsia="ＭＳ Ｐゴシック" w:hAnsi="ＭＳ Ｐゴシック" w:cs="Times New Roman"/>
          <w:spacing w:val="0"/>
          <w:kern w:val="2"/>
          <w:sz w:val="21"/>
          <w:szCs w:val="21"/>
        </w:rPr>
        <w:t>者から、運航管理者の推薦により、経営の責任者が任命する。</w:t>
      </w:r>
    </w:p>
    <w:p w14:paraId="40C5C014" w14:textId="1A7BE6C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２</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安全統括管理者及び船長兼務運航管理者等が次のいずれかに該当したときは、速やかにその職を解任する。</w:t>
      </w:r>
    </w:p>
    <w:p w14:paraId="64BBCA97" w14:textId="1E514F7D"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安全統括管理者又は船長兼務運航管理者が、法令に定められた要件に適合しなくなったとき。</w:t>
      </w:r>
    </w:p>
    <w:p w14:paraId="2F3E4D5E" w14:textId="3063372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船長兼務運航管理者又は陸上従事者が、有効な兼務講習修了証明書を有していない場合。</w:t>
      </w:r>
    </w:p>
    <w:p w14:paraId="7CCBC87E" w14:textId="69482E6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(3) </w:t>
      </w:r>
      <w:r w:rsidRPr="00363786">
        <w:rPr>
          <w:rFonts w:ascii="ＭＳ Ｐゴシック" w:eastAsia="ＭＳ Ｐゴシック" w:hAnsi="ＭＳ Ｐゴシック" w:cs="Times New Roman" w:hint="eastAsia"/>
          <w:spacing w:val="0"/>
          <w:kern w:val="2"/>
          <w:sz w:val="21"/>
          <w:szCs w:val="21"/>
        </w:rPr>
        <w:t>身体の故障其の他やむを得ない事情により職務を引き続き行うことが困難になったとき。</w:t>
      </w:r>
    </w:p>
    <w:p w14:paraId="255D3819" w14:textId="7558369E"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(4) </w:t>
      </w:r>
      <w:r w:rsidRPr="00363786">
        <w:rPr>
          <w:rFonts w:ascii="ＭＳ Ｐゴシック" w:eastAsia="ＭＳ Ｐゴシック" w:hAnsi="ＭＳ Ｐゴシック" w:cs="Times New Roman" w:hint="eastAsia"/>
          <w:spacing w:val="0"/>
          <w:kern w:val="2"/>
          <w:sz w:val="21"/>
          <w:szCs w:val="21"/>
        </w:rPr>
        <w:t>安全統括管理者又は船長兼務運航管理者が、関係法令及び本規程等に違反するなどにより、その職務を引き続き行うことが輸送の安全の確保に支障を及ぼすおそれがあると認められるとき。</w:t>
      </w:r>
    </w:p>
    <w:p w14:paraId="2810E90E" w14:textId="72C141A9" w:rsidR="004B78A8"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３</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前項の規定に関わらず、国土交通大臣の解任命令を受けたときは、当該命令に従い、安全統括管理者又は船長兼務運航管理者を即時に解任する。</w:t>
      </w:r>
    </w:p>
    <w:p w14:paraId="57CECA2E" w14:textId="26A4B63A"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４</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安全統括管理者及び船長兼務運航管理者を選任した日から</w:t>
      </w:r>
      <w:r w:rsidRPr="00363786">
        <w:rPr>
          <w:rFonts w:ascii="ＭＳ Ｐゴシック" w:eastAsia="ＭＳ Ｐゴシック" w:hAnsi="ＭＳ Ｐゴシック" w:cs="Times New Roman"/>
          <w:spacing w:val="0"/>
          <w:kern w:val="2"/>
          <w:sz w:val="21"/>
          <w:szCs w:val="21"/>
        </w:rPr>
        <w:t>15日以内に、管轄する地方運輸局等（以下、「所轄地方運輸局」という。）に届け出る。これを解任したときも同様とする。</w:t>
      </w:r>
    </w:p>
    <w:p w14:paraId="3A7A575C" w14:textId="17EF9E0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５</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船長兼務運航管理者を船員として船舶に乗り組ませるに際し、法令で義務づけられた報告を所轄地方運輸局に対して行う。</w:t>
      </w:r>
    </w:p>
    <w:p w14:paraId="3FAD0A8E" w14:textId="77777777" w:rsidR="0027178C" w:rsidRPr="00363786" w:rsidRDefault="0027178C" w:rsidP="0027178C">
      <w:pPr>
        <w:pStyle w:val="a3"/>
        <w:ind w:left="213" w:hangingChars="100" w:hanging="213"/>
        <w:rPr>
          <w:spacing w:val="0"/>
          <w:sz w:val="21"/>
          <w:szCs w:val="21"/>
        </w:rPr>
      </w:pPr>
    </w:p>
    <w:p w14:paraId="7AD8383E" w14:textId="77777777" w:rsidR="004B78A8" w:rsidRPr="00363786" w:rsidRDefault="004B78A8" w:rsidP="004B78A8">
      <w:pPr>
        <w:pStyle w:val="a3"/>
        <w:ind w:leftChars="100" w:left="213" w:firstLineChars="300" w:firstLine="644"/>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第２節　　勤務体制に関する事項</w:t>
      </w:r>
    </w:p>
    <w:p w14:paraId="1B7C8C39" w14:textId="77777777" w:rsidR="004B78A8" w:rsidRPr="00363786" w:rsidRDefault="004B78A8" w:rsidP="004B78A8">
      <w:pPr>
        <w:pStyle w:val="a3"/>
        <w:wordWrap/>
        <w:spacing w:line="32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（安全統括管理者の勤務体制）</w:t>
      </w:r>
    </w:p>
    <w:p w14:paraId="141C28CC" w14:textId="77777777" w:rsidR="004B78A8" w:rsidRPr="00363786" w:rsidRDefault="004B78A8" w:rsidP="004B78A8">
      <w:pPr>
        <w:pStyle w:val="a3"/>
        <w:wordWrap/>
        <w:spacing w:line="32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第８条　安全統括管理者は、常時連絡できる体制で職務を執らなければならない。</w:t>
      </w:r>
    </w:p>
    <w:p w14:paraId="1755D588" w14:textId="77777777" w:rsidR="004B78A8" w:rsidRPr="00363786" w:rsidRDefault="004B78A8" w:rsidP="004B78A8">
      <w:pPr>
        <w:spacing w:line="32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安全統括管理者が災害、疾病その他やむを得ない事由により、その職務を執ることが困難となった場合は、原則、運航を停止する。ただし、前条第</w:t>
      </w:r>
      <w:r w:rsidRPr="00363786">
        <w:rPr>
          <w:rFonts w:ascii="ＭＳ Ｐゴシック" w:eastAsia="ＭＳ Ｐゴシック" w:hAnsi="ＭＳ Ｐゴシック"/>
          <w:szCs w:val="21"/>
        </w:rPr>
        <w:t>1項第1号の選任要件を満たす者から、新たな安全統括管理者を直ちに選任した場合は、その限りではない。</w:t>
      </w:r>
    </w:p>
    <w:p w14:paraId="619DB93D" w14:textId="77777777" w:rsidR="004B78A8" w:rsidRPr="00363786" w:rsidRDefault="004B78A8" w:rsidP="004B78A8">
      <w:pPr>
        <w:pStyle w:val="a3"/>
        <w:wordWrap/>
        <w:ind w:left="213" w:hangingChars="100" w:hanging="213"/>
        <w:rPr>
          <w:spacing w:val="0"/>
          <w:sz w:val="21"/>
          <w:szCs w:val="21"/>
        </w:rPr>
      </w:pPr>
    </w:p>
    <w:p w14:paraId="096A1C75" w14:textId="77777777" w:rsidR="003D7162" w:rsidRPr="00363786" w:rsidRDefault="003D7162" w:rsidP="003D7162">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（船長兼務運航管理者及び陸上従事者等の勤務体制）</w:t>
      </w:r>
    </w:p>
    <w:p w14:paraId="62F51E40" w14:textId="6591C792" w:rsidR="003D7162" w:rsidRPr="00363786" w:rsidRDefault="003D7162" w:rsidP="00512FAD">
      <w:pPr>
        <w:spacing w:line="300" w:lineRule="exact"/>
        <w:ind w:left="215" w:hangingChars="100" w:hanging="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第９条</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船長兼務運航管理者は、陸上従業者の業務の範囲とその執行方法を明確に指示し、かつ、連絡体制を確保する。ただし、陸上従業者に補佐させた業務の範囲についても、その責任を持たな</w:t>
      </w:r>
    </w:p>
    <w:p w14:paraId="70967223" w14:textId="77777777" w:rsidR="003D7162"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ければならない。</w:t>
      </w:r>
    </w:p>
    <w:p w14:paraId="02D49896" w14:textId="77777777" w:rsidR="00512FAD" w:rsidRPr="00363786" w:rsidRDefault="003D7162" w:rsidP="003D7162">
      <w:pPr>
        <w:spacing w:line="300" w:lineRule="exac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２</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陸上従業者は、事務所又は事業場などの船長兼務運航管理者と常時連絡が可能な場所に配置し</w:t>
      </w:r>
      <w:r w:rsidR="00512FAD" w:rsidRPr="00363786">
        <w:rPr>
          <w:rFonts w:ascii="ＭＳ Ｐゴシック" w:eastAsia="ＭＳ Ｐゴシック" w:hAnsi="ＭＳ Ｐゴシック" w:cs="ＭＳ ゴシック" w:hint="eastAsia"/>
          <w:spacing w:val="1"/>
          <w:kern w:val="0"/>
          <w:szCs w:val="21"/>
        </w:rPr>
        <w:t xml:space="preserve">　　</w:t>
      </w:r>
    </w:p>
    <w:p w14:paraId="2D33DB1B" w14:textId="308BEB74" w:rsidR="004B78A8"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なければならない。</w:t>
      </w:r>
    </w:p>
    <w:p w14:paraId="456CF154" w14:textId="77777777" w:rsidR="003D7162" w:rsidRPr="00363786" w:rsidRDefault="003D7162" w:rsidP="003D7162">
      <w:pPr>
        <w:spacing w:line="300" w:lineRule="exact"/>
        <w:rPr>
          <w:rFonts w:ascii="ＭＳ Ｐゴシック" w:eastAsia="ＭＳ Ｐゴシック" w:hAnsi="ＭＳ Ｐゴシック"/>
          <w:szCs w:val="21"/>
        </w:rPr>
      </w:pPr>
    </w:p>
    <w:p w14:paraId="364CF3F1" w14:textId="5CEAD540" w:rsidR="004B78A8" w:rsidRPr="00363786" w:rsidRDefault="004B78A8" w:rsidP="00781E61">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4137477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（経営の責任者の責務）</w:t>
      </w:r>
    </w:p>
    <w:p w14:paraId="00BD245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第１０条　経営の責任者は、確固たる安全管理体制の実現を図るため、その責務を的確に果たすべく、本規定に掲げる事項について、確実に実施する。</w:t>
      </w:r>
    </w:p>
    <w:p w14:paraId="73286A28"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経営の責任者は、事業の輸送の安全を確保するための管理業務の実施範囲を明らかにする。</w:t>
      </w:r>
    </w:p>
    <w:p w14:paraId="707D7C1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経営の責任者は、輸送の安全の確保に関し、安全統括管理者の意見及び運航管理者の助言を尊重しなければならない。</w:t>
      </w:r>
    </w:p>
    <w:p w14:paraId="47DC4C16" w14:textId="77777777" w:rsidR="004B78A8" w:rsidRPr="00363786" w:rsidRDefault="004B78A8" w:rsidP="004B78A8">
      <w:pPr>
        <w:pStyle w:val="a3"/>
        <w:wordWrap/>
        <w:ind w:left="213" w:hangingChars="100" w:hanging="213"/>
        <w:rPr>
          <w:spacing w:val="0"/>
          <w:sz w:val="21"/>
          <w:szCs w:val="21"/>
        </w:rPr>
      </w:pPr>
    </w:p>
    <w:p w14:paraId="658C06A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E10C93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（安全統括管理者の権限及び責務）</w:t>
      </w:r>
    </w:p>
    <w:p w14:paraId="0503FB8E"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第１１条　安全統括管理者の権限及び責務は、次のとおりとする。</w:t>
      </w:r>
    </w:p>
    <w:p w14:paraId="04D62F63"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従業者に対し、輸送の安全の確保と関係法令及び本規程の遵守が最も重要であるという意識を徹底させること。</w:t>
      </w:r>
    </w:p>
    <w:p w14:paraId="27E4904E"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海上運送法及び同法施行規則に基づき、船舶運航にかかる事業計画を策定及び改訂すること。</w:t>
      </w:r>
    </w:p>
    <w:p w14:paraId="0680C1AD"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(3)　輸送の安全を確保するための事業の運営の方針を決定し、その実施の状況を記録し、及び周知すること。</w:t>
      </w:r>
    </w:p>
    <w:p w14:paraId="1492CC5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(4)　輸送の安全を確保するための事業の実施及び管理の体制を整備し、維持すること。</w:t>
      </w:r>
    </w:p>
    <w:p w14:paraId="5EB4D0F5"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lastRenderedPageBreak/>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輸送の安全を確保するための事業の実施及びその管理の状況に関する文書を適切に整備し、管理を行うこと。</w:t>
      </w:r>
    </w:p>
    <w:p w14:paraId="63FB6EC6"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(7)　輸送の安全を確保するための情報の伝達及び共有体制を構築し、実効性を確保すること。</w:t>
      </w:r>
    </w:p>
    <w:p w14:paraId="3FD5864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(9)　経営の責任者に対し、輸送の安全の確保に関し、必要な改善に関する意見を述べる等、必要な改善の措置を講じること。</w:t>
      </w:r>
    </w:p>
    <w:p w14:paraId="1050143F"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(10) </w:t>
      </w:r>
      <w:r w:rsidRPr="00363786">
        <w:rPr>
          <w:rFonts w:ascii="ＭＳ Ｐゴシック" w:eastAsia="ＭＳ Ｐゴシック" w:hAnsi="ＭＳ Ｐゴシック" w:hint="eastAsia"/>
          <w:szCs w:val="21"/>
        </w:rPr>
        <w:t>事故の再発防止及び事故処理の改善方針を検討し、実行すること。</w:t>
      </w:r>
    </w:p>
    <w:p w14:paraId="6B256AE8"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(11) </w:t>
      </w:r>
      <w:r w:rsidRPr="00363786">
        <w:rPr>
          <w:rFonts w:ascii="ＭＳ Ｐゴシック" w:eastAsia="ＭＳ Ｐゴシック" w:hAnsi="ＭＳ Ｐゴシック" w:hint="eastAsia"/>
          <w:szCs w:val="21"/>
        </w:rPr>
        <w:t>運航管理者が誠実に職務及び権限を行使できるよう、運航管理者を統括管理すること。</w:t>
      </w:r>
    </w:p>
    <w:p w14:paraId="1583451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(12) </w:t>
      </w:r>
      <w:r w:rsidRPr="00363786">
        <w:rPr>
          <w:rFonts w:ascii="ＭＳ Ｐゴシック" w:eastAsia="ＭＳ Ｐゴシック" w:hAnsi="ＭＳ Ｐゴシック" w:hint="eastAsia"/>
          <w:szCs w:val="21"/>
        </w:rPr>
        <w:t>従業者が関係法令及び本規程を遵守し、輸送の安全を確保するために必要な教育及び訓練を実施するための計画を作成し、計画に従って確実に実施すること。</w:t>
      </w:r>
    </w:p>
    <w:p w14:paraId="67FD37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(13) </w:t>
      </w:r>
      <w:r w:rsidRPr="00363786">
        <w:rPr>
          <w:rFonts w:ascii="ＭＳ Ｐゴシック" w:eastAsia="ＭＳ Ｐゴシック" w:hAnsi="ＭＳ Ｐゴシック" w:hint="eastAsia"/>
          <w:szCs w:val="21"/>
        </w:rPr>
        <w:t>その他の輸送の安全の確保に関する統括管理を行うこと。</w:t>
      </w:r>
    </w:p>
    <w:p w14:paraId="2231F944" w14:textId="77777777" w:rsidR="004B78A8" w:rsidRPr="00363786" w:rsidRDefault="004B78A8" w:rsidP="004B78A8">
      <w:pPr>
        <w:pStyle w:val="a3"/>
        <w:wordWrap/>
        <w:ind w:left="213" w:hangingChars="100" w:hanging="213"/>
        <w:rPr>
          <w:spacing w:val="0"/>
          <w:sz w:val="21"/>
          <w:szCs w:val="21"/>
        </w:rPr>
      </w:pPr>
    </w:p>
    <w:p w14:paraId="2B590B4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581EF58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（運航管理者の権限及び責務）</w:t>
      </w:r>
    </w:p>
    <w:p w14:paraId="36BD92C2"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第１２条　運航管理者の権限及び責務は、次のとおりとする。</w:t>
      </w:r>
    </w:p>
    <w:p w14:paraId="21B3F31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船舶の運航に関する計画（運航計画、配船計画及び配乗計画をいう。）を策定すること。</w:t>
      </w:r>
    </w:p>
    <w:p w14:paraId="0F81B8A9" w14:textId="12F3CB14"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00DA4F0A" w:rsidRPr="00363786">
        <w:rPr>
          <w:rFonts w:ascii="ＭＳ Ｐゴシック" w:eastAsia="ＭＳ Ｐゴシック" w:hAnsi="ＭＳ Ｐゴシック" w:hint="eastAsia"/>
          <w:sz w:val="21"/>
          <w:szCs w:val="21"/>
        </w:rPr>
        <w:t>第１号の計画に基づく船舶運航の安全を確保するため、必要な人員を配置し、関係法令及び本規程に基づき作業を行わせるよう、指揮及び指導をすること。</w:t>
      </w:r>
    </w:p>
    <w:p w14:paraId="7E95F62B" w14:textId="2DC27A82"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(3)　</w:t>
      </w:r>
      <w:r w:rsidR="00DA4F0A" w:rsidRPr="00363786">
        <w:rPr>
          <w:rFonts w:ascii="ＭＳ Ｐゴシック" w:eastAsia="ＭＳ Ｐゴシック" w:hAnsi="ＭＳ Ｐゴシック" w:hint="eastAsia"/>
          <w:sz w:val="21"/>
          <w:szCs w:val="21"/>
        </w:rPr>
        <w:t>運航中の担当船舶の動静を把握すること。</w:t>
      </w:r>
    </w:p>
    <w:p w14:paraId="5A11DA76" w14:textId="4A698643"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w:t>
      </w:r>
      <w:r w:rsidR="00DD63C7" w:rsidRPr="00363786">
        <w:rPr>
          <w:rFonts w:ascii="ＭＳ Ｐゴシック" w:eastAsia="ＭＳ Ｐゴシック" w:hAnsi="ＭＳ Ｐゴシック" w:hint="eastAsia"/>
          <w:sz w:val="21"/>
          <w:szCs w:val="21"/>
        </w:rPr>
        <w:t xml:space="preserve">　</w:t>
      </w:r>
      <w:r w:rsidR="00DA4F0A" w:rsidRPr="00363786">
        <w:rPr>
          <w:rFonts w:ascii="ＭＳ Ｐゴシック" w:eastAsia="ＭＳ Ｐゴシック" w:hAnsi="ＭＳ Ｐゴシック" w:hint="eastAsia"/>
          <w:sz w:val="21"/>
          <w:szCs w:val="21"/>
        </w:rPr>
        <w:t>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w:t>
      </w:r>
      <w:r w:rsidR="00DD63C7" w:rsidRPr="00363786">
        <w:rPr>
          <w:rFonts w:ascii="ＭＳ Ｐゴシック" w:eastAsia="ＭＳ Ｐゴシック" w:hAnsi="ＭＳ Ｐゴシック" w:hint="eastAsia"/>
          <w:sz w:val="21"/>
          <w:szCs w:val="21"/>
        </w:rPr>
        <w:t>すること。</w:t>
      </w:r>
    </w:p>
    <w:p w14:paraId="79F6D108" w14:textId="5B1F4CE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w:t>
      </w:r>
      <w:r w:rsidR="00DD63C7" w:rsidRPr="00363786">
        <w:rPr>
          <w:rFonts w:ascii="ＭＳ Ｐゴシック" w:eastAsia="ＭＳ Ｐゴシック" w:hAnsi="ＭＳ Ｐゴシック" w:hint="eastAsia"/>
          <w:sz w:val="21"/>
          <w:szCs w:val="21"/>
        </w:rPr>
        <w:t xml:space="preserve">　船舶その他の輸送施設の点検及び整備を確実に実施し、輸送の安全に支障が生ずるおそれがある船舶その他の輸送施設を使用しないこと。</w:t>
      </w:r>
    </w:p>
    <w:p w14:paraId="0CBE1CE4" w14:textId="160D4D9D"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(6)  </w:t>
      </w:r>
      <w:r w:rsidR="00DD63C7" w:rsidRPr="00363786">
        <w:rPr>
          <w:rFonts w:ascii="ＭＳ Ｐゴシック" w:eastAsia="ＭＳ Ｐゴシック" w:hAnsi="ＭＳ Ｐゴシック" w:hint="eastAsia"/>
          <w:sz w:val="21"/>
          <w:szCs w:val="21"/>
        </w:rPr>
        <w:t>従業者に対し、健康状態（酒気帯びの有無を含む。）その他の理由により安全に業務が遂行することができないおそれの有無を確認すること。</w:t>
      </w:r>
    </w:p>
    <w:p w14:paraId="74670967" w14:textId="7F48E0A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(7)  </w:t>
      </w:r>
      <w:r w:rsidR="00DD63C7" w:rsidRPr="00363786">
        <w:rPr>
          <w:rFonts w:ascii="ＭＳ Ｐゴシック" w:eastAsia="ＭＳ Ｐゴシック" w:hAnsi="ＭＳ Ｐゴシック" w:hint="eastAsia"/>
          <w:sz w:val="21"/>
          <w:szCs w:val="21"/>
        </w:rPr>
        <w:t>事故の発生に関する情報の伝達及び共有並びに人命、積荷及び船舶の救助等に関する措置を行うこと。</w:t>
      </w:r>
    </w:p>
    <w:p w14:paraId="2FE0A590" w14:textId="0EE316BC"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(8)  </w:t>
      </w:r>
      <w:r w:rsidR="00DD63C7" w:rsidRPr="00363786">
        <w:rPr>
          <w:rFonts w:ascii="ＭＳ Ｐゴシック" w:eastAsia="ＭＳ Ｐゴシック" w:hAnsi="ＭＳ Ｐゴシック" w:hint="eastAsia"/>
          <w:sz w:val="21"/>
          <w:szCs w:val="21"/>
        </w:rPr>
        <w:t>輸送の安全に関する業務の実施状況について、正確に記録し、備置し、保存すること。</w:t>
      </w:r>
    </w:p>
    <w:p w14:paraId="583C4394" w14:textId="7374D541"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(9)</w:t>
      </w:r>
      <w:r w:rsidR="00DD63C7" w:rsidRPr="00363786">
        <w:rPr>
          <w:rFonts w:ascii="ＭＳ Ｐゴシック" w:eastAsia="ＭＳ Ｐゴシック" w:hAnsi="ＭＳ Ｐゴシック" w:hint="eastAsia"/>
          <w:sz w:val="21"/>
          <w:szCs w:val="21"/>
        </w:rPr>
        <w:t xml:space="preserve">　</w:t>
      </w:r>
      <w:r w:rsidR="00DD63C7" w:rsidRPr="00363786">
        <w:rPr>
          <w:rFonts w:ascii="ＭＳ Ｐゴシック" w:eastAsia="ＭＳ Ｐゴシック" w:hAnsi="ＭＳ Ｐゴシック"/>
          <w:sz w:val="21"/>
          <w:szCs w:val="21"/>
        </w:rPr>
        <w:t xml:space="preserve"> その他、第４章、第５章及び第６章に定める業務に関すること。</w:t>
      </w:r>
    </w:p>
    <w:p w14:paraId="03A8FC8E" w14:textId="77777777" w:rsidR="004B78A8" w:rsidRPr="00363786" w:rsidRDefault="004B78A8" w:rsidP="004B78A8">
      <w:pPr>
        <w:pStyle w:val="a3"/>
        <w:wordWrap/>
        <w:ind w:left="213" w:hangingChars="100" w:hanging="213"/>
        <w:rPr>
          <w:spacing w:val="0"/>
          <w:sz w:val="21"/>
          <w:szCs w:val="21"/>
        </w:rPr>
      </w:pPr>
    </w:p>
    <w:p w14:paraId="0A9B4937" w14:textId="77777777" w:rsidR="00DD63C7" w:rsidRPr="00363786" w:rsidRDefault="00DD63C7" w:rsidP="00DD63C7">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（陸上従業者の権限）</w:t>
      </w:r>
    </w:p>
    <w:p w14:paraId="66BA1109" w14:textId="243D5D25"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陸上従業者は、船長兼務運航管理者の指示により、船長兼務運航管理者の行う業務の補佐を行うものとする。</w:t>
      </w:r>
    </w:p>
    <w:p w14:paraId="4D7C35C8" w14:textId="77777777" w:rsidR="00DD63C7" w:rsidRPr="00363786" w:rsidRDefault="00DD63C7" w:rsidP="00DD63C7">
      <w:pPr>
        <w:pStyle w:val="a3"/>
        <w:ind w:left="213" w:hangingChars="100" w:hanging="213"/>
        <w:rPr>
          <w:spacing w:val="0"/>
          <w:sz w:val="21"/>
          <w:szCs w:val="21"/>
        </w:rPr>
      </w:pPr>
    </w:p>
    <w:p w14:paraId="74CF01FD" w14:textId="77777777" w:rsidR="00DD63C7"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（船長兼務運航管理者の権限）</w:t>
      </w:r>
    </w:p>
    <w:p w14:paraId="7CB3BBB0" w14:textId="087762FF"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第１４条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船長兼務運航管理者は、自らが指揮する船舶の運航の中止、避航その他航海の安全を確保するために必要な措置を即時に実施する権限を有する。</w:t>
      </w:r>
    </w:p>
    <w:p w14:paraId="7EC9D62C" w14:textId="77777777" w:rsidR="00DD63C7" w:rsidRPr="00363786" w:rsidRDefault="00DD63C7" w:rsidP="00DD63C7">
      <w:pPr>
        <w:pStyle w:val="a3"/>
        <w:ind w:left="213" w:hangingChars="100" w:hanging="213"/>
        <w:rPr>
          <w:spacing w:val="0"/>
          <w:sz w:val="21"/>
          <w:szCs w:val="21"/>
        </w:rPr>
      </w:pPr>
    </w:p>
    <w:p w14:paraId="41C59BC9" w14:textId="77777777" w:rsidR="004B78A8" w:rsidRPr="00363786" w:rsidRDefault="004B78A8" w:rsidP="00781E61">
      <w:pPr>
        <w:pStyle w:val="a3"/>
        <w:ind w:firstLineChars="400" w:firstLine="85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第４章　　輸送の安全を確保するための事業の実施及びその管理の方法</w:t>
      </w:r>
    </w:p>
    <w:p w14:paraId="54F63773"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04BA10EC"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（輸送の安全を確保するにあたっての基本的態度）</w:t>
      </w:r>
    </w:p>
    <w:p w14:paraId="7127CE8D"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第１５条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輸送の安全を確保するため、次に掲げる基本的態度で臨むものとする。</w:t>
      </w:r>
    </w:p>
    <w:p w14:paraId="1F2BE67E"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人命の安全の確保を最優先とすること。</w:t>
      </w:r>
    </w:p>
    <w:p w14:paraId="72363F92"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事態を楽観視せず、常に最悪の事態を念頭におき対応すること。</w:t>
      </w:r>
    </w:p>
    <w:p w14:paraId="2631AF0A"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輸送の安全を確保するため、とりうるあらゆる措置を講ずること。</w:t>
      </w:r>
    </w:p>
    <w:p w14:paraId="5B14D4CB"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輸送の安全性を損なうような事態を発見した場合には、看過したり、隠蔽したりせず、直ちに関係</w:t>
      </w:r>
      <w:r w:rsidRPr="00363786">
        <w:rPr>
          <w:rFonts w:ascii="ＭＳ Ｐゴシック" w:eastAsia="ＭＳ Ｐゴシック" w:hAnsi="ＭＳ Ｐゴシック" w:hint="eastAsia"/>
          <w:sz w:val="21"/>
          <w:szCs w:val="21"/>
        </w:rPr>
        <w:lastRenderedPageBreak/>
        <w:t>者に共有及び伝達すること</w:t>
      </w:r>
    </w:p>
    <w:p w14:paraId="4934587F"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輸送の安全に関する連絡通信は、最優先させ、迅速かつ確実に処理すること。</w:t>
      </w:r>
    </w:p>
    <w:p w14:paraId="5DEBFFEA" w14:textId="77777777" w:rsidR="004B78A8" w:rsidRPr="00363786" w:rsidRDefault="004B78A8" w:rsidP="004B78A8">
      <w:pPr>
        <w:pStyle w:val="a3"/>
        <w:wordWrap/>
        <w:ind w:left="213" w:hangingChars="100" w:hanging="213"/>
        <w:rPr>
          <w:spacing w:val="0"/>
          <w:sz w:val="21"/>
          <w:szCs w:val="21"/>
        </w:rPr>
      </w:pPr>
    </w:p>
    <w:p w14:paraId="5AA84478"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318767B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（運航計画の策定）</w:t>
      </w:r>
    </w:p>
    <w:p w14:paraId="32A3005F"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第１６条　運航管理者は、運航計画及び運航基準図を策定する。</w:t>
      </w:r>
    </w:p>
    <w:p w14:paraId="3252000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運航計画は、次に掲げる事項について、運航管理者が安全性を検討して策定する。</w:t>
      </w:r>
    </w:p>
    <w:p w14:paraId="0ED7B2E9"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w:t>
      </w:r>
      <w:r w:rsidRPr="00363786">
        <w:rPr>
          <w:rFonts w:ascii="ＭＳ Ｐゴシック" w:eastAsia="ＭＳ Ｐゴシック" w:hAnsi="ＭＳ Ｐゴシック"/>
          <w:sz w:val="21"/>
          <w:szCs w:val="21"/>
        </w:rPr>
        <w:t>(1)　航行経路</w:t>
      </w:r>
    </w:p>
    <w:p w14:paraId="03F74820"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運航スケジュール（航行経路における発着時刻を示したものをいう。）</w:t>
      </w:r>
    </w:p>
    <w:p w14:paraId="40969EEF" w14:textId="77777777" w:rsidR="004B78A8" w:rsidRPr="00363786" w:rsidRDefault="004B78A8" w:rsidP="004B78A8">
      <w:pPr>
        <w:pStyle w:val="a3"/>
        <w:wordWrap/>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時季により前各号の内容が異なる場合は時季別に示したもの</w:t>
      </w:r>
    </w:p>
    <w:p w14:paraId="6D5C1036" w14:textId="77777777" w:rsidR="004B78A8" w:rsidRPr="00363786" w:rsidRDefault="004B78A8" w:rsidP="004B78A8">
      <w:pPr>
        <w:spacing w:line="300" w:lineRule="exact"/>
        <w:ind w:left="213" w:hangingChars="100" w:hanging="213"/>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hint="eastAsia"/>
          <w:szCs w:val="21"/>
        </w:rPr>
        <w:t xml:space="preserve">３　</w:t>
      </w:r>
      <w:r w:rsidRPr="00363786">
        <w:rPr>
          <w:rFonts w:ascii="ＭＳ Ｐゴシック" w:eastAsia="ＭＳ Ｐゴシック" w:hAnsi="ＭＳ Ｐゴシック" w:cs="ＭＳ ゴシック" w:hint="eastAsia"/>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運航管理者は、承認された運航計画に基づき、担当船舶に係る航路及び船舶ごとに運航基準図を作成する。</w:t>
      </w:r>
    </w:p>
    <w:p w14:paraId="569AA90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運航基準図の要件は、運航基準に定めるところによる。</w:t>
      </w:r>
    </w:p>
    <w:p w14:paraId="06527DC8"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６　運航管理者は、船舶及び営業所に運航計画及び運航基準図を備え置き、かつ、主たる営業所において、計画が使用されなくなった日から１年間保存する。</w:t>
      </w:r>
    </w:p>
    <w:p w14:paraId="714112D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687C981F"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（配船計画の策定）</w:t>
      </w:r>
    </w:p>
    <w:p w14:paraId="0EE4CB2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第１７条　運航管理者は運航計画に基づき、安全性を検討して配船計画を策定する。</w:t>
      </w:r>
    </w:p>
    <w:p w14:paraId="7A538F7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配船計画は、次に該当する船舶を使用しないものであること。</w:t>
      </w:r>
    </w:p>
    <w:p w14:paraId="72B35CFC"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船舶安全法に違反するもの。</w:t>
      </w:r>
    </w:p>
    <w:p w14:paraId="66031586"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配船計画は、月、年又は時季を単位として策定すること。</w:t>
      </w:r>
    </w:p>
    <w:p w14:paraId="6493E4C3" w14:textId="77777777" w:rsidR="004B78A8" w:rsidRPr="00363786" w:rsidRDefault="004B78A8" w:rsidP="00781E61">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運航管理者は、営業所に配船計画を備え置き、かつ、計画が使用されなくなった日から１年間保存する。</w:t>
      </w:r>
    </w:p>
    <w:p w14:paraId="18BBED4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運航管理者は、配船計画に基づき、担当船舶の船長に対し、航路の決定その他の船舶の利用に関し必要な事項を指示する。</w:t>
      </w:r>
    </w:p>
    <w:p w14:paraId="65DBF196" w14:textId="77777777" w:rsidR="004B78A8" w:rsidRPr="00363786" w:rsidRDefault="004B78A8" w:rsidP="004B78A8">
      <w:pPr>
        <w:pStyle w:val="a3"/>
        <w:wordWrap/>
        <w:ind w:left="213" w:hangingChars="100" w:hanging="213"/>
        <w:rPr>
          <w:spacing w:val="0"/>
          <w:sz w:val="21"/>
          <w:szCs w:val="21"/>
        </w:rPr>
      </w:pPr>
    </w:p>
    <w:p w14:paraId="5C36834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（配乗計画の策定）</w:t>
      </w:r>
    </w:p>
    <w:p w14:paraId="325692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第１８条　運航管理者は、安全性を検討して配乗計画を策定する。</w:t>
      </w:r>
    </w:p>
    <w:p w14:paraId="3E4CBC84"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配乗計画は、次に掲げる事項に適合していること。</w:t>
      </w:r>
    </w:p>
    <w:p w14:paraId="20E8EF71"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労働時間、休日及び休暇は、法令に違反していないこと。</w:t>
      </w:r>
    </w:p>
    <w:p w14:paraId="23369393"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法令に基づく資格・定員の基準を満たすものであること。</w:t>
      </w:r>
    </w:p>
    <w:p w14:paraId="7FC839DA"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船舶検査証書に定められた定員を超過していないこと。</w:t>
      </w:r>
    </w:p>
    <w:p w14:paraId="6EDDA0B2" w14:textId="0EA6720D" w:rsidR="004B78A8" w:rsidRPr="00012A1B" w:rsidRDefault="004B78A8" w:rsidP="00363786">
      <w:pPr>
        <w:pStyle w:val="a3"/>
        <w:ind w:leftChars="50" w:left="321" w:hangingChars="100" w:hanging="215"/>
        <w:rPr>
          <w:rFonts w:ascii="ＭＳ Ｐゴシック" w:eastAsia="ＭＳ Ｐゴシック" w:hAnsi="ＭＳ Ｐゴシック"/>
          <w:sz w:val="21"/>
          <w:szCs w:val="22"/>
        </w:rPr>
      </w:pPr>
      <w:r w:rsidRPr="00012A1B">
        <w:rPr>
          <w:rFonts w:ascii="ＭＳ Ｐゴシック" w:eastAsia="ＭＳ Ｐゴシック" w:hAnsi="ＭＳ Ｐゴシック"/>
          <w:sz w:val="21"/>
          <w:szCs w:val="22"/>
        </w:rPr>
        <w:t>(</w:t>
      </w:r>
      <w:r w:rsidR="004D46D5" w:rsidRPr="00012A1B">
        <w:rPr>
          <w:rFonts w:ascii="ＭＳ Ｐゴシック" w:eastAsia="ＭＳ Ｐゴシック" w:hAnsi="ＭＳ Ｐゴシック"/>
          <w:sz w:val="21"/>
          <w:szCs w:val="22"/>
        </w:rPr>
        <w:t>4</w:t>
      </w:r>
      <w:r w:rsidRPr="00012A1B">
        <w:rPr>
          <w:rFonts w:ascii="ＭＳ Ｐゴシック" w:eastAsia="ＭＳ Ｐゴシック" w:hAnsi="ＭＳ Ｐゴシック"/>
          <w:sz w:val="21"/>
          <w:szCs w:val="22"/>
        </w:rPr>
        <w:t>)　第35条</w:t>
      </w:r>
      <w:r w:rsidRPr="00012A1B">
        <w:rPr>
          <w:rFonts w:ascii="ＭＳ Ｐゴシック" w:eastAsia="ＭＳ Ｐゴシック" w:hAnsi="ＭＳ Ｐゴシック" w:hint="eastAsia"/>
          <w:sz w:val="21"/>
          <w:szCs w:val="22"/>
        </w:rPr>
        <w:t>各号に定める教育・訓練を修了した者を配置するものであること。</w:t>
      </w:r>
    </w:p>
    <w:p w14:paraId="476AAD9F" w14:textId="227226FB" w:rsidR="004B78A8" w:rsidRPr="00363786" w:rsidRDefault="004B78A8" w:rsidP="004B78A8">
      <w:pPr>
        <w:spacing w:line="300" w:lineRule="exact"/>
        <w:ind w:firstLineChars="50" w:firstLine="106"/>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5</w:t>
      </w:r>
      <w:r w:rsidRPr="00363786">
        <w:rPr>
          <w:rFonts w:ascii="ＭＳ Ｐゴシック" w:eastAsia="ＭＳ Ｐゴシック" w:hAnsi="ＭＳ Ｐゴシック"/>
          <w:szCs w:val="21"/>
        </w:rPr>
        <w:t>)　雇用契約（又は雇入契約）の内容に反するものでないこと。</w:t>
      </w:r>
    </w:p>
    <w:p w14:paraId="6293886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運航管理者は、配乗計画に従って乗組員を配置する。</w:t>
      </w:r>
    </w:p>
    <w:p w14:paraId="50E49083"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運航管理者は、営業所に配乗計画を備え置き、かつ、計画が使用されなくなった日から１年間保存する。</w:t>
      </w:r>
    </w:p>
    <w:p w14:paraId="34173E0F" w14:textId="77777777" w:rsidR="004B78A8" w:rsidRPr="00363786" w:rsidRDefault="004B78A8" w:rsidP="004B78A8">
      <w:pPr>
        <w:pStyle w:val="a3"/>
        <w:wordWrap/>
        <w:ind w:left="213" w:hangingChars="100" w:hanging="213"/>
        <w:rPr>
          <w:spacing w:val="0"/>
          <w:sz w:val="21"/>
          <w:szCs w:val="21"/>
        </w:rPr>
      </w:pPr>
    </w:p>
    <w:p w14:paraId="6914CA4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（輸送の安全に支障が生ずるおそれのある船舶その他の輸送施設に対する措置）</w:t>
      </w:r>
    </w:p>
    <w:p w14:paraId="5DA11FD8" w14:textId="77777777" w:rsidR="004B78A8" w:rsidRPr="00363786" w:rsidRDefault="004B78A8" w:rsidP="004B78A8">
      <w:pPr>
        <w:spacing w:line="300" w:lineRule="exact"/>
        <w:ind w:left="638" w:hangingChars="300" w:hanging="638"/>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第１９条　安全統括管理者は、輸送の安全に支障が生ずるおそれのある船舶その他輸送施設については、以下の通り対応する。</w:t>
      </w:r>
    </w:p>
    <w:p w14:paraId="094F8CB2" w14:textId="77777777" w:rsidR="004B78A8" w:rsidRPr="00363786" w:rsidRDefault="004B78A8" w:rsidP="004B78A8">
      <w:pPr>
        <w:spacing w:line="300" w:lineRule="exact"/>
        <w:ind w:leftChars="50" w:left="637" w:hangingChars="250" w:hanging="531"/>
        <w:rPr>
          <w:rFonts w:ascii="ＭＳ Ｐゴシック" w:eastAsia="ＭＳ Ｐゴシック" w:hAnsi="ＭＳ Ｐゴシック"/>
          <w:szCs w:val="21"/>
        </w:rPr>
      </w:pPr>
      <w:r w:rsidRPr="00363786">
        <w:rPr>
          <w:rFonts w:ascii="ＭＳ Ｐゴシック" w:eastAsia="ＭＳ Ｐゴシック" w:hAnsi="ＭＳ Ｐゴシック"/>
          <w:szCs w:val="21"/>
        </w:rPr>
        <w:t>(1)</w:t>
      </w:r>
      <w:r w:rsidRPr="00363786">
        <w:rPr>
          <w:rFonts w:ascii="ＭＳ Ｐゴシック" w:eastAsia="ＭＳ Ｐゴシック" w:hAnsi="ＭＳ Ｐゴシック"/>
          <w:szCs w:val="21"/>
        </w:rPr>
        <w:tab/>
      </w:r>
      <w:r w:rsidRPr="00363786">
        <w:rPr>
          <w:rFonts w:ascii="ＭＳ Ｐゴシック" w:eastAsia="ＭＳ Ｐゴシック" w:hAnsi="ＭＳ Ｐゴシック" w:hint="eastAsia"/>
          <w:szCs w:val="21"/>
        </w:rPr>
        <w:t>異常が確認された船舶又は乗降施設（付属設備及び機能を含む）は、直ちに、輸送の安全を確保するために必要な措置をとる。</w:t>
      </w:r>
    </w:p>
    <w:p w14:paraId="65535245" w14:textId="13334242" w:rsidR="004B78A8" w:rsidRPr="00012A1B" w:rsidRDefault="004B78A8" w:rsidP="00781E61">
      <w:pPr>
        <w:pStyle w:val="a3"/>
        <w:wordWrap/>
        <w:ind w:leftChars="50" w:left="213" w:hangingChars="50" w:hanging="107"/>
        <w:rPr>
          <w:rFonts w:ascii="ＭＳ Ｐゴシック" w:eastAsia="ＭＳ Ｐゴシック" w:hAnsi="ＭＳ Ｐゴシック"/>
          <w:sz w:val="21"/>
          <w:szCs w:val="22"/>
        </w:rPr>
      </w:pPr>
      <w:r w:rsidRPr="00012A1B">
        <w:rPr>
          <w:rFonts w:ascii="ＭＳ Ｐゴシック" w:eastAsia="ＭＳ Ｐゴシック" w:hAnsi="ＭＳ Ｐゴシック"/>
          <w:sz w:val="21"/>
          <w:szCs w:val="22"/>
        </w:rPr>
        <w:t>(2)</w:t>
      </w:r>
      <w:r w:rsidRPr="00012A1B">
        <w:rPr>
          <w:rFonts w:ascii="ＭＳ Ｐゴシック" w:eastAsia="ＭＳ Ｐゴシック" w:hAnsi="ＭＳ Ｐゴシック"/>
          <w:sz w:val="21"/>
          <w:szCs w:val="22"/>
        </w:rPr>
        <w:tab/>
      </w:r>
      <w:r w:rsidRPr="00012A1B">
        <w:rPr>
          <w:rFonts w:ascii="ＭＳ Ｐゴシック" w:eastAsia="ＭＳ Ｐゴシック" w:hAnsi="ＭＳ Ｐゴシック" w:hint="eastAsia"/>
          <w:sz w:val="21"/>
          <w:szCs w:val="22"/>
        </w:rPr>
        <w:t>船舶安全法に抵触するおそれのある船舶は、直ちに船舶検査官</w:t>
      </w:r>
      <w:r w:rsidR="00312FD2" w:rsidRPr="00012A1B">
        <w:rPr>
          <w:rFonts w:ascii="ＭＳ Ｐゴシック" w:eastAsia="ＭＳ Ｐゴシック" w:hAnsi="ＭＳ Ｐゴシック" w:hint="eastAsia"/>
          <w:sz w:val="21"/>
          <w:szCs w:val="22"/>
        </w:rPr>
        <w:t>（</w:t>
      </w:r>
      <w:r w:rsidR="00312FD2" w:rsidRPr="00012A1B">
        <w:rPr>
          <w:rFonts w:ascii="ＭＳ Ｐゴシック" w:eastAsia="ＭＳ Ｐゴシック" w:hAnsi="ＭＳ Ｐゴシック"/>
          <w:sz w:val="21"/>
          <w:szCs w:val="22"/>
        </w:rPr>
        <w:t>JCI検査員</w:t>
      </w:r>
      <w:r w:rsidR="00312FD2" w:rsidRPr="00012A1B">
        <w:rPr>
          <w:rFonts w:ascii="ＭＳ Ｐゴシック" w:eastAsia="ＭＳ Ｐゴシック" w:hAnsi="ＭＳ Ｐゴシック" w:hint="eastAsia"/>
          <w:sz w:val="21"/>
          <w:szCs w:val="22"/>
        </w:rPr>
        <w:t>）</w:t>
      </w:r>
      <w:r w:rsidRPr="00012A1B">
        <w:rPr>
          <w:rFonts w:ascii="ＭＳ Ｐゴシック" w:eastAsia="ＭＳ Ｐゴシック" w:hAnsi="ＭＳ Ｐゴシック" w:hint="eastAsia"/>
          <w:sz w:val="21"/>
          <w:szCs w:val="22"/>
        </w:rPr>
        <w:t>に確認を求める。</w:t>
      </w:r>
    </w:p>
    <w:p w14:paraId="70CEC5A9" w14:textId="77777777" w:rsidR="004B78A8" w:rsidRPr="00363786" w:rsidRDefault="004B78A8" w:rsidP="004B78A8">
      <w:pPr>
        <w:pStyle w:val="a3"/>
        <w:wordWrap/>
        <w:ind w:left="213" w:hangingChars="100" w:hanging="213"/>
        <w:rPr>
          <w:spacing w:val="0"/>
          <w:sz w:val="21"/>
          <w:szCs w:val="21"/>
        </w:rPr>
      </w:pPr>
    </w:p>
    <w:p w14:paraId="023F97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（運航の可否判断）</w:t>
      </w:r>
    </w:p>
    <w:p w14:paraId="1093562F" w14:textId="5C09DA83"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第２０条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運航基準に従って運航の可否判断を行い、かつ、運航基準に定める運航中止条件に該当することを確認したときは、直ちに、担当船舶の発航中止又は航行中止を決定するとともに、陸上従業者その他の従業者に対し、輸送の安全を確保するための必要な指示をしなければならない。</w:t>
      </w:r>
    </w:p>
    <w:p w14:paraId="7F5DF1C2" w14:textId="77777777"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従業者は、前項の指示に従わなければならない。</w:t>
      </w:r>
    </w:p>
    <w:p w14:paraId="4194BDBB" w14:textId="0110A8DD" w:rsidR="004B78A8"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運航可否判断に必要な手順、陸上従業者に指示すべき内容その他の取扱いは、運航基準に定めるところによる。</w:t>
      </w:r>
    </w:p>
    <w:p w14:paraId="4041B2E9" w14:textId="77777777" w:rsidR="00205857" w:rsidRPr="00363786" w:rsidRDefault="00205857" w:rsidP="00205857">
      <w:pPr>
        <w:pStyle w:val="a3"/>
        <w:ind w:left="213" w:hangingChars="100" w:hanging="213"/>
        <w:rPr>
          <w:spacing w:val="0"/>
          <w:sz w:val="21"/>
          <w:szCs w:val="21"/>
        </w:rPr>
      </w:pPr>
    </w:p>
    <w:p w14:paraId="59D6ED56" w14:textId="77777777" w:rsidR="004B78A8" w:rsidRPr="00363786" w:rsidRDefault="004B78A8" w:rsidP="004B78A8">
      <w:pPr>
        <w:pStyle w:val="a3"/>
        <w:wordWrap/>
        <w:spacing w:line="300" w:lineRule="exact"/>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（船長が講じる旅客の安全確保措置）</w:t>
      </w:r>
    </w:p>
    <w:p w14:paraId="255BD31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363786" w:rsidRDefault="004B78A8" w:rsidP="004B78A8">
      <w:pPr>
        <w:spacing w:line="320" w:lineRule="exact"/>
        <w:ind w:left="213" w:hangingChars="100" w:hanging="213"/>
        <w:jc w:val="lef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従業者は、船長が前項の措置を講じることができるよう、必要な支援を講じなければならない。</w:t>
      </w:r>
    </w:p>
    <w:p w14:paraId="6E5F6D84" w14:textId="77777777" w:rsidR="004B78A8" w:rsidRPr="00363786" w:rsidRDefault="004B78A8" w:rsidP="004B78A8">
      <w:pPr>
        <w:pStyle w:val="a3"/>
        <w:wordWrap/>
        <w:ind w:left="213" w:hangingChars="100" w:hanging="213"/>
        <w:rPr>
          <w:spacing w:val="0"/>
          <w:sz w:val="21"/>
          <w:szCs w:val="21"/>
        </w:rPr>
      </w:pPr>
    </w:p>
    <w:p w14:paraId="14430958" w14:textId="77777777" w:rsidR="004B78A8" w:rsidRPr="00363786" w:rsidRDefault="004B78A8" w:rsidP="004B78A8">
      <w:pPr>
        <w:autoSpaceDE w:val="0"/>
        <w:autoSpaceDN w:val="0"/>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（運航に必要な情報の収集及び伝達）</w:t>
      </w:r>
    </w:p>
    <w:p w14:paraId="18D799ED" w14:textId="51255EE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陸上従業者は、次に掲げる事項を船長兼務運航管理者に連絡しなければならない。</w:t>
      </w:r>
    </w:p>
    <w:p w14:paraId="78F00ADB" w14:textId="13B30C73"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1) </w:t>
      </w:r>
      <w:r w:rsidRPr="00363786">
        <w:rPr>
          <w:rFonts w:ascii="ＭＳ Ｐゴシック" w:eastAsia="ＭＳ Ｐゴシック" w:hAnsi="ＭＳ Ｐゴシック" w:hint="eastAsia"/>
          <w:sz w:val="21"/>
          <w:szCs w:val="21"/>
        </w:rPr>
        <w:t>航行する海域・水域（運航基準で定める地点を含む）の気象・海象・水象に関する情報</w:t>
      </w:r>
    </w:p>
    <w:p w14:paraId="66D1D27D" w14:textId="048170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担当船舶の航海に影響を及ぼすおそれがある特殊な事象が発生した場合はその状況</w:t>
      </w:r>
    </w:p>
    <w:p w14:paraId="78A5F2B3" w14:textId="2202CB52"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3) </w:t>
      </w:r>
      <w:r w:rsidRPr="00363786">
        <w:rPr>
          <w:rFonts w:ascii="ＭＳ Ｐゴシック" w:eastAsia="ＭＳ Ｐゴシック" w:hAnsi="ＭＳ Ｐゴシック" w:hint="eastAsia"/>
          <w:sz w:val="21"/>
          <w:szCs w:val="21"/>
        </w:rPr>
        <w:t>使用できない陸上施設が発生した場合はその状況及び対応措置</w:t>
      </w:r>
    </w:p>
    <w:p w14:paraId="115CBECE" w14:textId="62AF44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4) </w:t>
      </w:r>
      <w:r w:rsidRPr="00363786">
        <w:rPr>
          <w:rFonts w:ascii="ＭＳ Ｐゴシック" w:eastAsia="ＭＳ Ｐゴシック" w:hAnsi="ＭＳ Ｐゴシック" w:hint="eastAsia"/>
          <w:sz w:val="21"/>
          <w:szCs w:val="21"/>
        </w:rPr>
        <w:t>水路通報、港長公示等官公庁の発する運航に関する情報</w:t>
      </w:r>
    </w:p>
    <w:p w14:paraId="59A47522" w14:textId="586069CF" w:rsidR="004B78A8" w:rsidRPr="00363786" w:rsidRDefault="001C139E" w:rsidP="001C139E">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5) </w:t>
      </w:r>
      <w:r w:rsidRPr="00363786">
        <w:rPr>
          <w:rFonts w:ascii="ＭＳ Ｐゴシック" w:eastAsia="ＭＳ Ｐゴシック" w:hAnsi="ＭＳ Ｐゴシック" w:hint="eastAsia"/>
          <w:sz w:val="21"/>
          <w:szCs w:val="21"/>
        </w:rPr>
        <w:t>その他、航行の安全の確保のために必要な事項</w:t>
      </w:r>
    </w:p>
    <w:p w14:paraId="5DDED8AB" w14:textId="77777777" w:rsidR="001C139E" w:rsidRPr="00363786" w:rsidRDefault="001C139E" w:rsidP="001C139E">
      <w:pPr>
        <w:pStyle w:val="a3"/>
        <w:wordWrap/>
        <w:ind w:left="213" w:hangingChars="100" w:hanging="213"/>
        <w:rPr>
          <w:spacing w:val="0"/>
          <w:sz w:val="21"/>
          <w:szCs w:val="21"/>
        </w:rPr>
      </w:pPr>
    </w:p>
    <w:p w14:paraId="39EF89D3" w14:textId="54C64673" w:rsidR="004B78A8" w:rsidRPr="00363786" w:rsidRDefault="004B78A8" w:rsidP="004B78A8">
      <w:pPr>
        <w:pStyle w:val="a3"/>
        <w:wordWrap/>
        <w:spacing w:line="30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w:t>
      </w:r>
      <w:r w:rsidR="00741B83" w:rsidRPr="00363786">
        <w:rPr>
          <w:rFonts w:ascii="ＭＳ Ｐゴシック" w:eastAsia="ＭＳ Ｐゴシック" w:hAnsi="ＭＳ Ｐゴシック" w:hint="eastAsia"/>
          <w:sz w:val="21"/>
          <w:szCs w:val="21"/>
        </w:rPr>
        <w:t>兼務運航管理者</w:t>
      </w:r>
      <w:r w:rsidRPr="00363786">
        <w:rPr>
          <w:rFonts w:ascii="ＭＳ Ｐゴシック" w:eastAsia="ＭＳ Ｐゴシック" w:hAnsi="ＭＳ Ｐゴシック" w:hint="eastAsia"/>
          <w:sz w:val="21"/>
          <w:szCs w:val="21"/>
        </w:rPr>
        <w:t>からの連絡）</w:t>
      </w:r>
    </w:p>
    <w:p w14:paraId="36FCC04C" w14:textId="77777777"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船長兼務運航管理者は、次に掲げる場合には、その内容を陸上従業者に連絡しなければならない。</w:t>
      </w:r>
    </w:p>
    <w:p w14:paraId="1C7D886B" w14:textId="2CB8A845" w:rsidR="004B78A8" w:rsidRDefault="004B78A8" w:rsidP="00F70C2A">
      <w:pPr>
        <w:pStyle w:val="a3"/>
        <w:numPr>
          <w:ilvl w:val="0"/>
          <w:numId w:val="9"/>
        </w:numPr>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発航前検査を終えたときは、完了日時及びその結果</w:t>
      </w:r>
    </w:p>
    <w:p w14:paraId="23952BA9" w14:textId="23C1FE6E" w:rsidR="00F70C2A" w:rsidRDefault="00F70C2A" w:rsidP="00F70C2A">
      <w:pPr>
        <w:pStyle w:val="a3"/>
        <w:numPr>
          <w:ilvl w:val="0"/>
          <w:numId w:val="9"/>
        </w:numPr>
        <w:spacing w:line="30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運航基準に定める定点連絡地点を通過したときは、通過地点名、通過時刻その他運航管理に必要と認める事項</w:t>
      </w:r>
    </w:p>
    <w:p w14:paraId="023E544F" w14:textId="77777777" w:rsidR="00904002" w:rsidRPr="00904002" w:rsidRDefault="00904002" w:rsidP="00904002">
      <w:pPr>
        <w:pStyle w:val="af"/>
        <w:numPr>
          <w:ilvl w:val="0"/>
          <w:numId w:val="9"/>
        </w:numPr>
        <w:ind w:leftChars="0"/>
        <w:rPr>
          <w:rFonts w:ascii="ＭＳ Ｐゴシック" w:eastAsia="ＭＳ Ｐゴシック" w:hAnsi="ＭＳ Ｐゴシック" w:cs="ＭＳ ゴシック"/>
          <w:spacing w:val="1"/>
          <w:kern w:val="0"/>
          <w:szCs w:val="21"/>
        </w:rPr>
      </w:pPr>
      <w:r w:rsidRPr="00904002">
        <w:rPr>
          <w:rFonts w:ascii="ＭＳ Ｐゴシック" w:eastAsia="ＭＳ Ｐゴシック" w:hAnsi="ＭＳ Ｐゴシック" w:cs="ＭＳ ゴシック" w:hint="eastAsia"/>
          <w:spacing w:val="1"/>
          <w:kern w:val="0"/>
          <w:szCs w:val="21"/>
        </w:rPr>
        <w:t>運航基準に定める入港連絡時期となったときは、入港予定時刻その他援助が必要な事項</w:t>
      </w:r>
    </w:p>
    <w:p w14:paraId="6E2DE7A5" w14:textId="40DBE2A6" w:rsidR="00904002" w:rsidRPr="00363786" w:rsidRDefault="00904002" w:rsidP="00F70C2A">
      <w:pPr>
        <w:pStyle w:val="a3"/>
        <w:numPr>
          <w:ilvl w:val="0"/>
          <w:numId w:val="9"/>
        </w:numPr>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発航又は着岸したときは、その時刻</w:t>
      </w:r>
    </w:p>
    <w:p w14:paraId="5E8B8E76" w14:textId="22C27B0C"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904002">
        <w:rPr>
          <w:rFonts w:ascii="ＭＳ Ｐゴシック" w:eastAsia="ＭＳ Ｐゴシック" w:hAnsi="ＭＳ Ｐゴシック" w:hint="eastAsia"/>
          <w:sz w:val="21"/>
          <w:szCs w:val="21"/>
        </w:rPr>
        <w:t>5</w:t>
      </w:r>
      <w:r w:rsidRPr="00363786">
        <w:rPr>
          <w:rFonts w:ascii="ＭＳ Ｐゴシック" w:eastAsia="ＭＳ Ｐゴシック" w:hAnsi="ＭＳ Ｐゴシック"/>
          <w:sz w:val="21"/>
          <w:szCs w:val="21"/>
        </w:rPr>
        <w:t>)　事故処理基準に定める事故が発生したときは、発生時刻及び事故の概要</w:t>
      </w:r>
    </w:p>
    <w:p w14:paraId="2AE53509" w14:textId="3C8185C2"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904002">
        <w:rPr>
          <w:rFonts w:ascii="ＭＳ Ｐゴシック" w:eastAsia="ＭＳ Ｐゴシック" w:hAnsi="ＭＳ Ｐゴシック" w:hint="eastAsia"/>
          <w:sz w:val="21"/>
          <w:szCs w:val="21"/>
        </w:rPr>
        <w:t>6</w:t>
      </w:r>
      <w:r w:rsidRPr="00363786">
        <w:rPr>
          <w:rFonts w:ascii="ＭＳ Ｐゴシック" w:eastAsia="ＭＳ Ｐゴシック" w:hAnsi="ＭＳ Ｐゴシック"/>
          <w:sz w:val="21"/>
          <w:szCs w:val="21"/>
        </w:rPr>
        <w:t>)　前条により連絡のあった情報が実際と異なるときはその状況</w:t>
      </w:r>
    </w:p>
    <w:p w14:paraId="363070E3" w14:textId="0C49F49B"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904002">
        <w:rPr>
          <w:rFonts w:ascii="ＭＳ Ｐゴシック" w:eastAsia="ＭＳ Ｐゴシック" w:hAnsi="ＭＳ Ｐゴシック" w:hint="eastAsia"/>
          <w:sz w:val="21"/>
          <w:szCs w:val="21"/>
        </w:rPr>
        <w:t>7</w:t>
      </w:r>
      <w:r w:rsidRPr="00363786">
        <w:rPr>
          <w:rFonts w:ascii="ＭＳ Ｐゴシック" w:eastAsia="ＭＳ Ｐゴシック" w:hAnsi="ＭＳ Ｐゴシック"/>
          <w:sz w:val="21"/>
          <w:szCs w:val="21"/>
        </w:rPr>
        <w:t>)　船舶の航行に危険を及ぼすおそれがあると判断したときは、その時刻及び予定する措置の概要</w:t>
      </w:r>
    </w:p>
    <w:p w14:paraId="20736810" w14:textId="15C332E7"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904002">
        <w:rPr>
          <w:rFonts w:ascii="ＭＳ Ｐゴシック" w:eastAsia="ＭＳ Ｐゴシック" w:hAnsi="ＭＳ Ｐゴシック" w:hint="eastAsia"/>
          <w:sz w:val="21"/>
          <w:szCs w:val="21"/>
        </w:rPr>
        <w:t>8</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発航前に、旅客数及び危険物（危険物船舶運送及び貯蔵規則第２条に定める危険物。以下同</w:t>
      </w:r>
    </w:p>
    <w:p w14:paraId="5EA0F818" w14:textId="0230AD42" w:rsidR="00741B83" w:rsidRPr="00363786" w:rsidRDefault="00741B83" w:rsidP="00741B83">
      <w:pPr>
        <w:pStyle w:val="a3"/>
        <w:spacing w:line="300" w:lineRule="exact"/>
        <w:ind w:firstLineChars="250" w:firstLine="53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じ。）の搭載予定がある場合はその内容</w:t>
      </w:r>
    </w:p>
    <w:p w14:paraId="190F249D" w14:textId="194B670F" w:rsidR="00741B83" w:rsidRPr="00363786" w:rsidRDefault="00741B83" w:rsidP="00741B83">
      <w:pPr>
        <w:pStyle w:val="a3"/>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陸上従事者は、船長兼務運航管理者から前項第１号</w:t>
      </w:r>
      <w:r w:rsidR="00835BE0">
        <w:rPr>
          <w:rFonts w:ascii="ＭＳ Ｐゴシック" w:eastAsia="ＭＳ Ｐゴシック" w:hAnsi="ＭＳ Ｐゴシック" w:hint="eastAsia"/>
          <w:sz w:val="21"/>
          <w:szCs w:val="21"/>
        </w:rPr>
        <w:t>及び第</w:t>
      </w:r>
      <w:r w:rsidR="00F70C2A">
        <w:rPr>
          <w:rFonts w:ascii="ＭＳ Ｐゴシック" w:eastAsia="ＭＳ Ｐゴシック" w:hAnsi="ＭＳ Ｐゴシック" w:hint="eastAsia"/>
          <w:sz w:val="21"/>
          <w:szCs w:val="21"/>
        </w:rPr>
        <w:t>３</w:t>
      </w:r>
      <w:r w:rsidR="00835BE0">
        <w:rPr>
          <w:rFonts w:ascii="ＭＳ Ｐゴシック" w:eastAsia="ＭＳ Ｐゴシック" w:hAnsi="ＭＳ Ｐゴシック" w:hint="eastAsia"/>
          <w:sz w:val="21"/>
          <w:szCs w:val="21"/>
        </w:rPr>
        <w:t>号</w:t>
      </w:r>
      <w:r w:rsidRPr="00363786">
        <w:rPr>
          <w:rFonts w:ascii="ＭＳ Ｐゴシック" w:eastAsia="ＭＳ Ｐゴシック" w:hAnsi="ＭＳ Ｐゴシック" w:hint="eastAsia"/>
          <w:sz w:val="21"/>
          <w:szCs w:val="21"/>
        </w:rPr>
        <w:t>に定める連絡がないときは、船長兼務運航管理者に連絡し、その事実関係を把握しなければならない。</w:t>
      </w:r>
    </w:p>
    <w:p w14:paraId="14136CCB" w14:textId="77777777" w:rsidR="004B78A8" w:rsidRPr="00363786" w:rsidRDefault="004B78A8" w:rsidP="004B78A8">
      <w:pPr>
        <w:pStyle w:val="a3"/>
        <w:wordWrap/>
        <w:ind w:left="213" w:hangingChars="100" w:hanging="213"/>
        <w:rPr>
          <w:spacing w:val="0"/>
          <w:sz w:val="21"/>
          <w:szCs w:val="21"/>
        </w:rPr>
      </w:pPr>
    </w:p>
    <w:p w14:paraId="3232FB3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（運航管理に関する記録）</w:t>
      </w:r>
    </w:p>
    <w:p w14:paraId="68DC6876" w14:textId="104E1EE3"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 xml:space="preserve">第２４条　</w:t>
      </w:r>
      <w:r w:rsidR="00E717E4" w:rsidRPr="00363786">
        <w:rPr>
          <w:rFonts w:ascii="ＭＳ Ｐゴシック" w:eastAsia="ＭＳ Ｐゴシック" w:hAnsi="ＭＳ Ｐゴシック" w:hint="eastAsia"/>
          <w:szCs w:val="21"/>
        </w:rPr>
        <w:t>陸上従業者</w:t>
      </w:r>
      <w:r w:rsidRPr="00363786">
        <w:rPr>
          <w:rFonts w:ascii="ＭＳ Ｐゴシック" w:eastAsia="ＭＳ Ｐゴシック" w:hAnsi="ＭＳ Ｐゴシック" w:hint="eastAsia"/>
          <w:szCs w:val="21"/>
        </w:rPr>
        <w:t>は、担当船舶に係る次の事項を運航管理表に記録しなければならない。</w:t>
      </w:r>
    </w:p>
    <w:p w14:paraId="6AA05DE4"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t>(1)　第20条に定める運航の可否判断の日時、運航中止条件に係る気象・海象・水象に関する情報並びに講じた措置及び理由</w:t>
      </w:r>
    </w:p>
    <w:p w14:paraId="253EEAAB" w14:textId="77777777"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(2)　前条第１項各号に定める船長からの連絡内容</w:t>
      </w:r>
    </w:p>
    <w:p w14:paraId="79BD58BE" w14:textId="2003AAAE"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(3)　乗船した旅客数</w:t>
      </w:r>
    </w:p>
    <w:p w14:paraId="70025AD2" w14:textId="77777777" w:rsidR="004B78A8" w:rsidRPr="00363786" w:rsidRDefault="004B78A8" w:rsidP="004B78A8">
      <w:pPr>
        <w:spacing w:line="300" w:lineRule="exac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運航管理者は、運航管理表を、最後に記録された日から１年間、営業所に備え置くものとする。</w:t>
      </w:r>
    </w:p>
    <w:p w14:paraId="2D18F9C6" w14:textId="77777777" w:rsidR="004B78A8" w:rsidRPr="00363786" w:rsidRDefault="004B78A8" w:rsidP="004B78A8">
      <w:pPr>
        <w:pStyle w:val="a3"/>
        <w:wordWrap/>
        <w:ind w:left="213" w:hangingChars="100" w:hanging="213"/>
        <w:rPr>
          <w:spacing w:val="0"/>
          <w:sz w:val="21"/>
          <w:szCs w:val="21"/>
        </w:rPr>
      </w:pPr>
    </w:p>
    <w:p w14:paraId="24E3E5A1" w14:textId="77777777" w:rsidR="004B78A8" w:rsidRPr="00363786" w:rsidRDefault="004B78A8" w:rsidP="004B78A8">
      <w:pPr>
        <w:spacing w:line="300" w:lineRule="exact"/>
        <w:ind w:firstLineChars="100" w:firstLine="223"/>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（運航管理者による船舶運航の安全確保措置）</w:t>
      </w:r>
    </w:p>
    <w:p w14:paraId="55ED2688" w14:textId="70967C9B" w:rsidR="004B78A8" w:rsidRPr="00363786" w:rsidRDefault="004B78A8" w:rsidP="00781E61">
      <w:pPr>
        <w:spacing w:line="300" w:lineRule="exact"/>
        <w:ind w:left="140" w:hangingChars="63" w:hanging="140"/>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第２５条　運航管理者は、担当船舶が旅客の輸送に従事するときは、次の事項を確保しなければ</w:t>
      </w:r>
      <w:r w:rsidR="00781E61" w:rsidRPr="00363786">
        <w:rPr>
          <w:rFonts w:ascii="ＭＳ Ｐゴシック" w:eastAsia="ＭＳ Ｐゴシック" w:hAnsi="ＭＳ Ｐゴシック" w:hint="eastAsia"/>
          <w:sz w:val="22"/>
        </w:rPr>
        <w:t xml:space="preserve">　</w:t>
      </w:r>
      <w:r w:rsidRPr="00363786">
        <w:rPr>
          <w:rFonts w:ascii="ＭＳ Ｐゴシック" w:eastAsia="ＭＳ Ｐゴシック" w:hAnsi="ＭＳ Ｐゴシック" w:hint="eastAsia"/>
          <w:sz w:val="22"/>
        </w:rPr>
        <w:t>ならない。</w:t>
      </w:r>
    </w:p>
    <w:p w14:paraId="05EC0F78"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lastRenderedPageBreak/>
        <w:t>(1)　有効な船舶検査証書その他の法定書類が、備え置かれていること</w:t>
      </w:r>
    </w:p>
    <w:p w14:paraId="4C1A1CD3"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(2)　就航する航路の運航基準図が、船舶及び営業所に備え置かれていること。</w:t>
      </w:r>
    </w:p>
    <w:p w14:paraId="20D0A744" w14:textId="77777777" w:rsidR="004B78A8" w:rsidRPr="00363786" w:rsidRDefault="004B78A8" w:rsidP="004B78A8">
      <w:pPr>
        <w:spacing w:line="30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(3)　運航基準に従って、発航前検査が適切に実施され、かつ、その結果が記録されるとともに、航海に支障があるとき及びその他航海に必要な準備が整っていないときは、船舶を使用しないこと</w:t>
      </w:r>
    </w:p>
    <w:p w14:paraId="7FADA2A8"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(4)　運航基準に従って、陸上施設の点検を適切に実施し、その結果を記録するとともに、異常があるときは、陸上施設を使用又は利用していないこと。</w:t>
      </w:r>
    </w:p>
    <w:p w14:paraId="434607C2"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(5)　従業者の健康状態を把握し、安全に業務を遂行することができないおそれのある従業者が、業務を行っていないこと。</w:t>
      </w:r>
    </w:p>
    <w:p w14:paraId="70A479B6"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(6)</w:t>
      </w:r>
      <w:r w:rsidRPr="00363786">
        <w:rPr>
          <w:rFonts w:ascii="ＭＳ Ｐゴシック" w:eastAsia="ＭＳ Ｐゴシック" w:hAnsi="ＭＳ Ｐゴシック"/>
          <w:sz w:val="22"/>
        </w:rPr>
        <w:tab/>
      </w:r>
      <w:r w:rsidRPr="00363786">
        <w:rPr>
          <w:rFonts w:ascii="ＭＳ Ｐゴシック" w:eastAsia="ＭＳ Ｐゴシック" w:hAnsi="ＭＳ Ｐゴシック" w:hint="eastAsia"/>
          <w:sz w:val="22"/>
        </w:rPr>
        <w:t>運航基準に従って、乗組員に対するアルコール検査を適切に実施し、その結果を記録するとともに、呼気１リットル中のアルコール濃度が</w:t>
      </w:r>
      <w:r w:rsidRPr="00363786">
        <w:rPr>
          <w:rFonts w:ascii="ＭＳ Ｐゴシック" w:eastAsia="ＭＳ Ｐゴシック" w:hAnsi="ＭＳ Ｐゴシック"/>
          <w:sz w:val="22"/>
        </w:rPr>
        <w:t>0.15mg以上である間、当直</w:t>
      </w:r>
      <w:r w:rsidRPr="00363786">
        <w:rPr>
          <w:rFonts w:ascii="ＭＳ Ｐゴシック" w:eastAsia="ＭＳ Ｐゴシック" w:hAnsi="ＭＳ Ｐゴシック" w:hint="eastAsia"/>
          <w:sz w:val="22"/>
        </w:rPr>
        <w:t>をさせないこと。</w:t>
      </w:r>
    </w:p>
    <w:p w14:paraId="70DE2BF5"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(7)　従業者が作業基準を遵守していること。</w:t>
      </w:r>
    </w:p>
    <w:p w14:paraId="16494520" w14:textId="007EF963"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(8)</w:t>
      </w:r>
      <w:r w:rsidRPr="00363786">
        <w:rPr>
          <w:rFonts w:ascii="ＭＳ Ｐゴシック" w:eastAsia="ＭＳ Ｐゴシック" w:hAnsi="ＭＳ Ｐゴシック"/>
          <w:sz w:val="22"/>
        </w:rPr>
        <w:tab/>
        <w:t>船舶検査証書に定められた最大搭載人員を超過していないこと。</w:t>
      </w:r>
    </w:p>
    <w:p w14:paraId="13ED9E7D" w14:textId="22320929"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(9)</w:t>
      </w:r>
      <w:r w:rsidRPr="00363786">
        <w:rPr>
          <w:rFonts w:ascii="ＭＳ Ｐゴシック" w:eastAsia="ＭＳ Ｐゴシック" w:hAnsi="ＭＳ Ｐゴシック"/>
          <w:sz w:val="22"/>
        </w:rPr>
        <w:tab/>
        <w:t>運航基準に従って、救命胴衣の格納場所及び着用方法並びに避難の要領その他、旅客が遵守すべき事項及び注意すべき事項が、旅客に周知徹底されていること。</w:t>
      </w:r>
    </w:p>
    <w:p w14:paraId="1DE5EE4A" w14:textId="77777777" w:rsidR="004B78A8"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 xml:space="preserve">(10) </w:t>
      </w:r>
      <w:r w:rsidRPr="00363786">
        <w:rPr>
          <w:rFonts w:ascii="ＭＳ Ｐゴシック" w:eastAsia="ＭＳ Ｐゴシック" w:hAnsi="ＭＳ Ｐゴシック" w:hint="eastAsia"/>
          <w:sz w:val="22"/>
        </w:rPr>
        <w:t>運航基準に従って、旅客に救命胴衣を着用させること。</w:t>
      </w:r>
    </w:p>
    <w:p w14:paraId="1A608D99" w14:textId="47FE775A" w:rsidR="00FD764B" w:rsidRPr="00363786" w:rsidRDefault="00FD764B"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(1</w:t>
      </w:r>
      <w:r>
        <w:rPr>
          <w:rFonts w:ascii="ＭＳ Ｐゴシック" w:eastAsia="ＭＳ Ｐゴシック" w:hAnsi="ＭＳ Ｐゴシック" w:hint="eastAsia"/>
          <w:sz w:val="22"/>
        </w:rPr>
        <w:t>1</w:t>
      </w:r>
      <w:r w:rsidRPr="00363786">
        <w:rPr>
          <w:rFonts w:ascii="ＭＳ Ｐゴシック" w:eastAsia="ＭＳ Ｐゴシック" w:hAnsi="ＭＳ Ｐゴシック"/>
          <w:sz w:val="22"/>
        </w:rPr>
        <w:t>)</w:t>
      </w:r>
      <w:r>
        <w:rPr>
          <w:rFonts w:ascii="ＭＳ Ｐゴシック" w:eastAsia="ＭＳ Ｐゴシック" w:hAnsi="ＭＳ Ｐゴシック" w:hint="eastAsia"/>
          <w:sz w:val="22"/>
        </w:rPr>
        <w:t xml:space="preserve"> </w:t>
      </w:r>
      <w:r w:rsidRPr="00FD764B">
        <w:rPr>
          <w:rFonts w:ascii="ＭＳ Ｐゴシック" w:eastAsia="ＭＳ Ｐゴシック" w:hAnsi="ＭＳ Ｐゴシック" w:hint="eastAsia"/>
          <w:sz w:val="22"/>
        </w:rPr>
        <w:t>運航基準に従って、船内巡視が適切に実施され、その結果が記録されるとともに、異常があるときは、対応措置を講じていること。</w:t>
      </w:r>
    </w:p>
    <w:p w14:paraId="490F830A" w14:textId="413018FC"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(1</w:t>
      </w:r>
      <w:r w:rsidR="00FD764B">
        <w:rPr>
          <w:rFonts w:ascii="ＭＳ Ｐゴシック" w:eastAsia="ＭＳ Ｐゴシック" w:hAnsi="ＭＳ Ｐゴシック" w:hint="eastAsia"/>
          <w:sz w:val="22"/>
        </w:rPr>
        <w:t>2</w:t>
      </w:r>
      <w:r w:rsidRPr="00363786">
        <w:rPr>
          <w:rFonts w:ascii="ＭＳ Ｐゴシック" w:eastAsia="ＭＳ Ｐゴシック" w:hAnsi="ＭＳ Ｐゴシック"/>
          <w:sz w:val="22"/>
        </w:rPr>
        <w:t xml:space="preserve">) </w:t>
      </w:r>
      <w:r w:rsidRPr="00363786">
        <w:rPr>
          <w:rFonts w:ascii="ＭＳ Ｐゴシック" w:eastAsia="ＭＳ Ｐゴシック" w:hAnsi="ＭＳ Ｐゴシック" w:hint="eastAsia"/>
          <w:sz w:val="22"/>
        </w:rPr>
        <w:t>輸送の安全を確保するためにやむを得ない場合を除き、運航基準図に従って運航すること。</w:t>
      </w:r>
    </w:p>
    <w:p w14:paraId="344FC20A" w14:textId="77777777" w:rsidR="004B78A8" w:rsidRPr="00363786" w:rsidRDefault="004B78A8" w:rsidP="004B78A8">
      <w:pPr>
        <w:pStyle w:val="a3"/>
        <w:wordWrap/>
        <w:ind w:left="213" w:hangingChars="100" w:hanging="213"/>
        <w:rPr>
          <w:spacing w:val="0"/>
          <w:sz w:val="21"/>
          <w:szCs w:val="21"/>
        </w:rPr>
      </w:pPr>
    </w:p>
    <w:p w14:paraId="1918C42B"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021BE09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（作業の体制）</w:t>
      </w:r>
    </w:p>
    <w:p w14:paraId="0A240934" w14:textId="776E4A1B" w:rsidR="004B78A8" w:rsidRPr="00363786" w:rsidRDefault="004B78A8" w:rsidP="002C3D36">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第２６条　運航管理者は、担当船舶の乗組員の配置体制を把握するものとする。</w:t>
      </w:r>
    </w:p>
    <w:p w14:paraId="3721D5A8" w14:textId="77777777" w:rsidR="004B78A8" w:rsidRPr="00363786" w:rsidRDefault="004B78A8" w:rsidP="004B78A8">
      <w:pPr>
        <w:pStyle w:val="a3"/>
        <w:wordWrap/>
        <w:rPr>
          <w:rFonts w:ascii="ＭＳ Ｐゴシック" w:eastAsia="ＭＳ Ｐゴシック" w:hAnsi="ＭＳ Ｐゴシック"/>
          <w:szCs w:val="21"/>
        </w:rPr>
      </w:pPr>
    </w:p>
    <w:p w14:paraId="4551114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（旅客の乗下船等）</w:t>
      </w:r>
    </w:p>
    <w:p w14:paraId="04F1FDE4" w14:textId="6D433C54"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第２７条　旅客の乗船及び下船並びに船舶の離着岸時の作業については、作業基準に定めるところにより実施する。</w:t>
      </w:r>
    </w:p>
    <w:p w14:paraId="05A2C92B" w14:textId="77777777" w:rsidR="004B78A8" w:rsidRPr="00363786" w:rsidRDefault="004B78A8" w:rsidP="004B78A8">
      <w:pPr>
        <w:pStyle w:val="a3"/>
        <w:wordWrap/>
        <w:ind w:left="213" w:hangingChars="100" w:hanging="213"/>
        <w:rPr>
          <w:spacing w:val="0"/>
          <w:sz w:val="21"/>
          <w:szCs w:val="21"/>
        </w:rPr>
      </w:pPr>
    </w:p>
    <w:p w14:paraId="080FC1E4"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（危険物等の取扱い）</w:t>
      </w:r>
    </w:p>
    <w:p w14:paraId="5F8E0977"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第２８条　危険物その他の旅客の安全を害するおそれのある物品の取扱いは、法令及び作業基準に定めるところにより実施する。</w:t>
      </w:r>
    </w:p>
    <w:p w14:paraId="1B78E5AC" w14:textId="77777777" w:rsidR="004B78A8" w:rsidRPr="00363786" w:rsidRDefault="004B78A8" w:rsidP="004B78A8">
      <w:pPr>
        <w:pStyle w:val="a3"/>
        <w:wordWrap/>
        <w:ind w:left="213" w:hangingChars="100" w:hanging="213"/>
        <w:rPr>
          <w:spacing w:val="0"/>
          <w:sz w:val="21"/>
          <w:szCs w:val="21"/>
        </w:rPr>
      </w:pPr>
    </w:p>
    <w:p w14:paraId="10EA2093" w14:textId="77777777" w:rsidR="004B78A8" w:rsidRPr="00363786" w:rsidRDefault="004B78A8" w:rsidP="004B78A8">
      <w:pPr>
        <w:pStyle w:val="a3"/>
        <w:wordWrap/>
        <w:ind w:firstLineChars="600" w:firstLine="1288"/>
        <w:rPr>
          <w:rFonts w:asciiTheme="majorEastAsia" w:eastAsiaTheme="majorEastAsia" w:hAnsiTheme="majorEastAsia"/>
          <w:sz w:val="21"/>
          <w:szCs w:val="21"/>
        </w:rPr>
      </w:pPr>
      <w:r w:rsidRPr="00363786">
        <w:rPr>
          <w:rFonts w:asciiTheme="majorEastAsia" w:eastAsiaTheme="majorEastAsia" w:hAnsiTheme="majorEastAsia" w:hint="eastAsia"/>
          <w:sz w:val="21"/>
          <w:szCs w:val="21"/>
        </w:rPr>
        <w:t>第４節　　点検・整備に関する事項</w:t>
      </w:r>
    </w:p>
    <w:p w14:paraId="1E378E4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（船舶その他の輸送施設の整備に関する計画）</w:t>
      </w:r>
    </w:p>
    <w:p w14:paraId="545AA07F"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第２９条　安全統括管理者は、船舶の安全運航に支障を生じさせないよう整備計画を策定する。</w:t>
      </w:r>
    </w:p>
    <w:p w14:paraId="33CC17E5"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整備計画は、次に掲げる事項に適合していること。</w:t>
      </w:r>
    </w:p>
    <w:p w14:paraId="37BD6FA1"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法令で定める船舶の要件を満たし、それを維持するものであること</w:t>
      </w:r>
    </w:p>
    <w:p w14:paraId="7970393E"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事業で使用・利用する全ての輸送施設が使用に耐える状態を維持するものであること</w:t>
      </w:r>
    </w:p>
    <w:p w14:paraId="615103D8" w14:textId="77777777" w:rsidR="004B78A8" w:rsidRPr="00363786" w:rsidRDefault="004B78A8" w:rsidP="004B78A8">
      <w:pPr>
        <w:pStyle w:val="a3"/>
        <w:ind w:leftChars="50" w:left="535" w:hangingChars="200" w:hanging="429"/>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機械、設備その他の装置等については、製造者等が示す部品の交換時期・手順等が考慮されているものであること</w:t>
      </w:r>
    </w:p>
    <w:p w14:paraId="7C0D6D47"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過去の故障その他の不具合と同様の事案を生じさせないよう見直されているものであること</w:t>
      </w:r>
    </w:p>
    <w:p w14:paraId="2A2627A4" w14:textId="77777777" w:rsidR="004B78A8" w:rsidRPr="00363786" w:rsidRDefault="004B78A8" w:rsidP="00781E61">
      <w:pPr>
        <w:pStyle w:val="a3"/>
        <w:wordWrap/>
        <w:ind w:leftChars="51" w:left="426" w:hangingChars="148" w:hanging="318"/>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整備の行為者・責任者又は委託先並びに実施時期及び実施場所が具体的に定められていること</w:t>
      </w:r>
    </w:p>
    <w:p w14:paraId="14CB995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運航管理者及び安全統括管理者は、整備計画に基づく整備が実施できるよう、統括管理するものとする。</w:t>
      </w:r>
    </w:p>
    <w:p w14:paraId="61C590F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3582E92" w14:textId="77777777" w:rsidR="004B78A8" w:rsidRPr="00363786" w:rsidRDefault="004B78A8" w:rsidP="004B78A8">
      <w:pPr>
        <w:pStyle w:val="a3"/>
        <w:ind w:leftChars="100" w:left="21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（船舶その他の輸送施設の点検・管理）</w:t>
      </w:r>
    </w:p>
    <w:p w14:paraId="18FF9020" w14:textId="77777777" w:rsidR="004B78A8" w:rsidRPr="00363786" w:rsidRDefault="004B78A8" w:rsidP="004B78A8">
      <w:pPr>
        <w:pStyle w:val="a3"/>
        <w:wordWrap/>
        <w:ind w:left="223" w:hangingChars="100" w:hanging="22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Pr="00363786" w:rsidRDefault="004B78A8" w:rsidP="004B78A8">
      <w:pPr>
        <w:pStyle w:val="a3"/>
        <w:wordWrap/>
        <w:ind w:left="213" w:hangingChars="100" w:hanging="213"/>
        <w:rPr>
          <w:spacing w:val="0"/>
          <w:sz w:val="21"/>
          <w:szCs w:val="21"/>
        </w:rPr>
      </w:pPr>
    </w:p>
    <w:p w14:paraId="352BD624"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A512D5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（事故・災害等の把握及び報告）</w:t>
      </w:r>
    </w:p>
    <w:p w14:paraId="7C57A6BD" w14:textId="15291EA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第３１条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船舶の事故・災害の発生又は発生したおそれを常時把握できる連絡体制を構築する。</w:t>
      </w:r>
    </w:p>
    <w:p w14:paraId="79E9B09B" w14:textId="7EBDEB07"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船長兼務運航管理者は、自船に事故・災害等が発生した時は、海上保安官署</w:t>
      </w:r>
      <w:r w:rsidR="00D665EA">
        <w:rPr>
          <w:rFonts w:ascii="ＭＳ Ｐゴシック" w:eastAsia="ＭＳ Ｐゴシック" w:hAnsi="ＭＳ Ｐゴシック" w:hint="eastAsia"/>
          <w:sz w:val="21"/>
          <w:szCs w:val="21"/>
        </w:rPr>
        <w:t>、警察署</w:t>
      </w:r>
      <w:r w:rsidRPr="00363786">
        <w:rPr>
          <w:rFonts w:ascii="ＭＳ Ｐゴシック" w:eastAsia="ＭＳ Ｐゴシック" w:hAnsi="ＭＳ Ｐゴシック" w:hint="eastAsia"/>
          <w:sz w:val="21"/>
          <w:szCs w:val="21"/>
        </w:rPr>
        <w:t>等への救助要請、遭難通信（遭難信号）又は緊急通信など必要な措置を講じるとともに、直ちに、陸上従業者に連絡する。</w:t>
      </w:r>
    </w:p>
    <w:p w14:paraId="3CF21C8D" w14:textId="220FFDE9"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船長兼務運航管理者又は陸上従業者は、担当船舶の事故・災害等の発生又は発生したおそれを把握したときは、速やかに、安全統括管理者、海上保安官署等、所轄地方運輸局その他必要な者に連絡する。</w:t>
      </w:r>
    </w:p>
    <w:p w14:paraId="1AD62C8F" w14:textId="55DF7DCB" w:rsidR="004B78A8" w:rsidRPr="00363786" w:rsidRDefault="004B78A8" w:rsidP="002B3782">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安全統括管理者は、船舶の事故・災害等の発生を把握したときは、速やかに、経営の責任者に連絡する。</w:t>
      </w:r>
    </w:p>
    <w:p w14:paraId="1DE3917B" w14:textId="25783CE6"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連絡すべき事故等の範囲及び前各号の他、連絡すべき内容、連絡先その他の取扱い等については、事故処理基準に定めるところによる。</w:t>
      </w:r>
    </w:p>
    <w:p w14:paraId="5F7AB209" w14:textId="77777777" w:rsidR="004B78A8" w:rsidRPr="00363786" w:rsidRDefault="004B78A8" w:rsidP="004B78A8">
      <w:pPr>
        <w:pStyle w:val="a3"/>
        <w:wordWrap/>
        <w:ind w:left="213" w:hangingChars="100" w:hanging="213"/>
        <w:rPr>
          <w:spacing w:val="0"/>
          <w:sz w:val="21"/>
          <w:szCs w:val="21"/>
        </w:rPr>
      </w:pPr>
    </w:p>
    <w:p w14:paraId="0000363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（事故対応）</w:t>
      </w:r>
    </w:p>
    <w:p w14:paraId="127F48D6" w14:textId="13AA65F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人命の安全の確保を最優先として、すべての業務に優先して、事故対応業務を行う。</w:t>
      </w:r>
    </w:p>
    <w:p w14:paraId="5896CD85" w14:textId="0B1762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船長兼務運航管理者は、事故処理基準に従い、旅客の安全、船体の保全のために必要な措置を講じる。</w:t>
      </w:r>
    </w:p>
    <w:p w14:paraId="3446177F" w14:textId="1B2F1AB9" w:rsidR="004B78A8"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経営の責任者及び安全統括管理者は、事故の状況、被害規模等を把握・分析し、必要な対応措置を講じること。</w:t>
      </w:r>
    </w:p>
    <w:p w14:paraId="7CF4B247" w14:textId="77777777" w:rsidR="002B3782" w:rsidRPr="00363786" w:rsidRDefault="002B3782" w:rsidP="002B3782">
      <w:pPr>
        <w:pStyle w:val="a3"/>
        <w:ind w:left="213" w:hangingChars="100" w:hanging="213"/>
        <w:rPr>
          <w:spacing w:val="0"/>
          <w:sz w:val="21"/>
          <w:szCs w:val="21"/>
        </w:rPr>
      </w:pPr>
    </w:p>
    <w:p w14:paraId="524EE34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（事故の再発防止及び事故処理の改善方針）</w:t>
      </w:r>
    </w:p>
    <w:p w14:paraId="3771A5F5"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経営の責任者は、前項の意見を踏まえ、事故の再発防止及び事故処理の改善方針を決定すること。</w:t>
      </w:r>
    </w:p>
    <w:p w14:paraId="61F8E8D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安全統括管理者は、前項により決定された事故の再発防止及び事故処理の改善方針を直ちに実行すること。</w:t>
      </w:r>
    </w:p>
    <w:p w14:paraId="250A9DD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その他本条の措置をとるために必要な取扱いは、事故処理基準に定めるところによる。</w:t>
      </w:r>
    </w:p>
    <w:p w14:paraId="6C1E610E" w14:textId="77777777" w:rsidR="004B78A8" w:rsidRPr="00363786" w:rsidRDefault="004B78A8" w:rsidP="004B78A8">
      <w:pPr>
        <w:pStyle w:val="a3"/>
        <w:wordWrap/>
        <w:ind w:left="213" w:hangingChars="100" w:hanging="213"/>
        <w:rPr>
          <w:spacing w:val="0"/>
          <w:sz w:val="21"/>
          <w:szCs w:val="21"/>
        </w:rPr>
      </w:pPr>
    </w:p>
    <w:p w14:paraId="37786DBD"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5C6A6AC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（教育・訓練計画）</w:t>
      </w:r>
    </w:p>
    <w:p w14:paraId="798F3805" w14:textId="61E2739A" w:rsidR="004B78A8" w:rsidRPr="00363786" w:rsidRDefault="004B78A8" w:rsidP="00781E61">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363786" w:rsidRDefault="004B78A8" w:rsidP="004B78A8">
      <w:pPr>
        <w:pStyle w:val="a3"/>
        <w:numPr>
          <w:ilvl w:val="0"/>
          <w:numId w:val="5"/>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関係法令及び本規程を従業者に遵守させるために必要な教育・訓練</w:t>
      </w:r>
    </w:p>
    <w:p w14:paraId="6DFB7949" w14:textId="77777777" w:rsidR="004B78A8" w:rsidRPr="00363786" w:rsidRDefault="004B78A8" w:rsidP="004B78A8">
      <w:pPr>
        <w:pStyle w:val="a3"/>
        <w:wordWrap/>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本規程に基づく業務に従事する前まで及び年１回以上</w:t>
      </w:r>
    </w:p>
    <w:p w14:paraId="6368CCC5"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事故・災害等の発生の原因に関係する従業者に対する再発防止のための教育・訓練</w:t>
      </w:r>
    </w:p>
    <w:p w14:paraId="46848718"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事故・災害等の発生後から業務に復帰する前まで</w:t>
      </w:r>
    </w:p>
    <w:p w14:paraId="653F8247"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(2)以外の場合であって、関係法令及び本規程を遵守できなかった従業者に対する教育</w:t>
      </w:r>
    </w:p>
    <w:p w14:paraId="7D79AAFD" w14:textId="3FA1A91E" w:rsidR="00B712A7" w:rsidRPr="00363786" w:rsidRDefault="004B78A8" w:rsidP="00B712A7">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遵守できなかった事実から１月以内</w:t>
      </w:r>
    </w:p>
    <w:p w14:paraId="1E7684AF" w14:textId="0FC9FAF8" w:rsidR="004B78A8" w:rsidRPr="00363786" w:rsidRDefault="004B78A8" w:rsidP="00B712A7">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船員法第</w:t>
      </w:r>
      <w:r w:rsidRPr="00363786">
        <w:rPr>
          <w:rFonts w:ascii="ＭＳ Ｐゴシック" w:eastAsia="ＭＳ Ｐゴシック" w:hAnsi="ＭＳ Ｐゴシック"/>
          <w:sz w:val="21"/>
          <w:szCs w:val="21"/>
        </w:rPr>
        <w:t>14条の３第２項に基づく操練　法令に適合する時期</w:t>
      </w:r>
    </w:p>
    <w:p w14:paraId="43CCFD13"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小型船舶の船長に対する船員法第</w:t>
      </w:r>
      <w:r w:rsidRPr="00363786">
        <w:rPr>
          <w:rFonts w:ascii="ＭＳ Ｐゴシック" w:eastAsia="ＭＳ Ｐゴシック" w:hAnsi="ＭＳ Ｐゴシック"/>
          <w:sz w:val="21"/>
          <w:szCs w:val="21"/>
        </w:rPr>
        <w:t>118条の４又は第118条の５第１項の規定による特定教育・訓練</w:t>
      </w:r>
    </w:p>
    <w:p w14:paraId="2A159107"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当該船長が小型船舶に乗船する前まで</w:t>
      </w:r>
    </w:p>
    <w:p w14:paraId="18698C31"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事故が発生した場合を想定した事故処理組織による全社的な実践訓練</w:t>
      </w:r>
    </w:p>
    <w:p w14:paraId="2433F4B1"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年</w:t>
      </w:r>
      <w:r w:rsidRPr="00363786">
        <w:rPr>
          <w:rFonts w:ascii="ＭＳ Ｐゴシック" w:eastAsia="ＭＳ Ｐゴシック" w:hAnsi="ＭＳ Ｐゴシック"/>
          <w:sz w:val="21"/>
          <w:szCs w:val="21"/>
        </w:rPr>
        <w:t>1回以上</w:t>
      </w:r>
    </w:p>
    <w:p w14:paraId="2089990D" w14:textId="77777777" w:rsidR="004B78A8" w:rsidRPr="00363786" w:rsidRDefault="004B78A8" w:rsidP="004B78A8">
      <w:pPr>
        <w:pStyle w:val="a3"/>
        <w:ind w:firstLineChars="100" w:firstLine="225"/>
        <w:rPr>
          <w:rFonts w:ascii="ＭＳ Ｐゴシック" w:eastAsia="ＭＳ Ｐゴシック" w:hAnsi="ＭＳ Ｐゴシック"/>
          <w:sz w:val="22"/>
          <w:szCs w:val="22"/>
        </w:rPr>
      </w:pPr>
      <w:r w:rsidRPr="00363786">
        <w:rPr>
          <w:rFonts w:ascii="ＭＳ Ｐゴシック" w:eastAsia="ＭＳ Ｐゴシック" w:hAnsi="ＭＳ Ｐゴシック" w:hint="eastAsia"/>
          <w:sz w:val="22"/>
          <w:szCs w:val="22"/>
        </w:rPr>
        <w:t>（教育・訓練の実施）</w:t>
      </w:r>
    </w:p>
    <w:p w14:paraId="59C14C48" w14:textId="7433A54F" w:rsidR="004B78A8" w:rsidRPr="00363786" w:rsidRDefault="004B78A8" w:rsidP="004B78A8">
      <w:pPr>
        <w:pStyle w:val="a3"/>
        <w:wordWrap/>
        <w:ind w:left="225" w:hangingChars="100" w:hanging="22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2"/>
          <w:szCs w:val="22"/>
        </w:rPr>
        <w:t>第３</w:t>
      </w:r>
      <w:r w:rsidR="00FF1805" w:rsidRPr="00363786">
        <w:rPr>
          <w:rFonts w:ascii="ＭＳ Ｐゴシック" w:eastAsia="ＭＳ Ｐゴシック" w:hAnsi="ＭＳ Ｐゴシック" w:hint="eastAsia"/>
          <w:sz w:val="22"/>
          <w:szCs w:val="22"/>
        </w:rPr>
        <w:t>５</w:t>
      </w:r>
      <w:r w:rsidRPr="00363786">
        <w:rPr>
          <w:rFonts w:ascii="ＭＳ Ｐゴシック" w:eastAsia="ＭＳ Ｐゴシック" w:hAnsi="ＭＳ Ｐゴシック" w:hint="eastAsia"/>
          <w:sz w:val="22"/>
          <w:szCs w:val="22"/>
        </w:rPr>
        <w:t>条　安全統括管理者及び運航管理者は、前条の計画に従って教育・訓練を実施するとともに、その内容が従業者に定着するよう、周知徹底を図らなければならない。</w:t>
      </w:r>
    </w:p>
    <w:p w14:paraId="3BE76773" w14:textId="77777777" w:rsidR="004B78A8" w:rsidRPr="00363786" w:rsidRDefault="004B78A8" w:rsidP="004B78A8">
      <w:pPr>
        <w:pStyle w:val="a3"/>
        <w:wordWrap/>
        <w:ind w:left="213" w:hangingChars="100" w:hanging="213"/>
        <w:rPr>
          <w:spacing w:val="0"/>
          <w:sz w:val="21"/>
          <w:szCs w:val="21"/>
        </w:rPr>
      </w:pPr>
    </w:p>
    <w:p w14:paraId="21F7B710"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（教育・訓練の記録等）</w:t>
      </w:r>
    </w:p>
    <w:p w14:paraId="3736B495" w14:textId="54C6BBAA" w:rsidR="004B78A8" w:rsidRPr="00363786" w:rsidRDefault="004B78A8" w:rsidP="004B78A8">
      <w:pPr>
        <w:pStyle w:val="a3"/>
        <w:wordWrap/>
        <w:spacing w:line="320" w:lineRule="exact"/>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６</w:t>
      </w:r>
      <w:r w:rsidRPr="00363786">
        <w:rPr>
          <w:rFonts w:ascii="ＭＳ Ｐゴシック" w:eastAsia="ＭＳ Ｐゴシック" w:hAnsi="ＭＳ Ｐゴシック" w:hint="eastAsia"/>
          <w:sz w:val="21"/>
          <w:szCs w:val="21"/>
        </w:rPr>
        <w:t>条　安全統括管理者及び運航管理者は、教育・訓練の実施日時、実施場所、責任者、修了者、その実施内容が記録された教育・訓練記録簿を作成し、かつ、勤務場所において、３年間保存しなければならない。なお、第３</w:t>
      </w:r>
      <w:r w:rsidR="004D2E78">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条第</w:t>
      </w:r>
      <w:r w:rsidR="004D2E78">
        <w:rPr>
          <w:rFonts w:ascii="ＭＳ Ｐゴシック" w:eastAsia="ＭＳ Ｐゴシック" w:hAnsi="ＭＳ Ｐゴシック" w:hint="eastAsia"/>
          <w:sz w:val="21"/>
          <w:szCs w:val="21"/>
        </w:rPr>
        <w:t>５</w:t>
      </w:r>
      <w:r w:rsidRPr="00363786">
        <w:rPr>
          <w:rFonts w:ascii="ＭＳ Ｐゴシック" w:eastAsia="ＭＳ Ｐゴシック" w:hAnsi="ＭＳ Ｐゴシック" w:hint="eastAsia"/>
          <w:sz w:val="21"/>
          <w:szCs w:val="21"/>
        </w:rPr>
        <w:t>号については、保存期間を５年とする。</w:t>
      </w:r>
    </w:p>
    <w:p w14:paraId="658732A4" w14:textId="77777777" w:rsidR="004B78A8" w:rsidRPr="00363786" w:rsidRDefault="004B78A8" w:rsidP="004B78A8">
      <w:pPr>
        <w:pStyle w:val="a3"/>
        <w:wordWrap/>
        <w:ind w:left="213" w:hangingChars="100" w:hanging="213"/>
        <w:rPr>
          <w:spacing w:val="0"/>
          <w:sz w:val="21"/>
          <w:szCs w:val="21"/>
        </w:rPr>
      </w:pPr>
    </w:p>
    <w:p w14:paraId="37C98B8D"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49FB768A"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p>
    <w:p w14:paraId="4EFF6F90"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（内部監査の実施）</w:t>
      </w:r>
    </w:p>
    <w:p w14:paraId="3867C293" w14:textId="1746297C"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７</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安全統括管理者は、少なくとも一年に一回以上、輸送の安全に関する内部監査を実施しなければならない。</w:t>
      </w:r>
    </w:p>
    <w:p w14:paraId="7FA0646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4737DB6B"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（内部監査結果に基づく措置等）</w:t>
      </w:r>
    </w:p>
    <w:p w14:paraId="44E96D37" w14:textId="79B22FC4"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８</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565B6155" w14:textId="43DF7B79"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w:t>
      </w:r>
      <w:r w:rsidR="00FF1805" w:rsidRPr="00363786">
        <w:rPr>
          <w:rFonts w:ascii="ＭＳ Ｐゴシック" w:eastAsia="ＭＳ Ｐゴシック" w:hAnsi="ＭＳ Ｐゴシック" w:hint="eastAsia"/>
          <w:sz w:val="21"/>
          <w:szCs w:val="21"/>
        </w:rPr>
        <w:t>３９</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63B7E42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（内部監査の記録等）</w:t>
      </w:r>
    </w:p>
    <w:p w14:paraId="20B8341D" w14:textId="6F90A1CD"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０</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安全統括管理者は、前３条の内部監査の実施状況及びその措置を確認するため、内部監査に係る記録を作成し、かつ、自らの勤務場所において、３年間保存する。</w:t>
      </w:r>
    </w:p>
    <w:p w14:paraId="55B3F9C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48123F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（安全管理体制の評価及び見直し・改善）</w:t>
      </w:r>
    </w:p>
    <w:p w14:paraId="194CFC05" w14:textId="1A9C354E"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１</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安全統括管理者は、安全管理体制の評価及び見直し・改善に係る記録を作成し、かつ、自らの勤務場所において、３年間保存する。</w:t>
      </w:r>
    </w:p>
    <w:p w14:paraId="1D1E8B0F" w14:textId="77777777" w:rsidR="004B78A8" w:rsidRPr="00363786" w:rsidRDefault="004B78A8" w:rsidP="004B78A8">
      <w:pPr>
        <w:pStyle w:val="a3"/>
        <w:wordWrap/>
        <w:ind w:left="213" w:hangingChars="100" w:hanging="213"/>
        <w:rPr>
          <w:spacing w:val="0"/>
          <w:sz w:val="21"/>
          <w:szCs w:val="21"/>
        </w:rPr>
      </w:pPr>
    </w:p>
    <w:p w14:paraId="51D175B6"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1A233DF2" w14:textId="77777777" w:rsidR="004B78A8" w:rsidRPr="00363786" w:rsidRDefault="004B78A8" w:rsidP="004B78A8">
      <w:pPr>
        <w:pStyle w:val="a3"/>
        <w:ind w:firstLineChars="100" w:firstLine="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（輸送の安全に関わる情報の公表）</w:t>
      </w:r>
    </w:p>
    <w:p w14:paraId="550C233C" w14:textId="75B5A050"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２</w:t>
      </w:r>
      <w:r w:rsidRPr="00363786">
        <w:rPr>
          <w:rFonts w:ascii="ＭＳ Ｐゴシック" w:eastAsia="ＭＳ Ｐゴシック" w:hAnsi="ＭＳ Ｐゴシック" w:hint="eastAsia"/>
          <w:spacing w:val="0"/>
          <w:sz w:val="21"/>
          <w:szCs w:val="21"/>
        </w:rPr>
        <w:t>条　安全統括管理者は、次に掲げる輸送の安全に関わる情報をインターネットの利用その他の適切な方法により、公表する。</w:t>
      </w:r>
    </w:p>
    <w:p w14:paraId="4DB0A916"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輸送の安全に関する基本的な方針</w:t>
      </w:r>
    </w:p>
    <w:p w14:paraId="0D53873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輸送の安全に関する重点施策及びその達成状況</w:t>
      </w:r>
    </w:p>
    <w:p w14:paraId="5877E542"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(3)　安全管理規程</w:t>
      </w:r>
    </w:p>
    <w:p w14:paraId="0AA2F45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(4)　安全統括管理者に係る情報（氏名、生年月日その他の特定の個人を識別することができる情報を除く）</w:t>
      </w:r>
    </w:p>
    <w:p w14:paraId="28855007"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(5)　運航管理者に係る情報（氏名、生年月日その他の特定の個人を識別することができる情報を除く）</w:t>
      </w:r>
    </w:p>
    <w:p w14:paraId="1D5BF7E2"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２　安全統括管理者は、毎事業年度の経過後</w:t>
      </w:r>
      <w:r w:rsidRPr="00363786">
        <w:rPr>
          <w:rFonts w:ascii="ＭＳ Ｐゴシック" w:eastAsia="ＭＳ Ｐゴシック" w:hAnsi="ＭＳ Ｐゴシック"/>
          <w:spacing w:val="0"/>
          <w:sz w:val="21"/>
          <w:szCs w:val="21"/>
        </w:rPr>
        <w:t>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事業の用に供する船舶に係る情報</w:t>
      </w:r>
    </w:p>
    <w:p w14:paraId="228D9FA2"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事業の用に供する船舶の事故に係る情報</w:t>
      </w:r>
    </w:p>
    <w:p w14:paraId="2E31DFA5"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p>
    <w:p w14:paraId="034EA9C1"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（安全管理規程の見直し）</w:t>
      </w:r>
    </w:p>
    <w:p w14:paraId="7BD30B1B" w14:textId="53D418FE"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３</w:t>
      </w:r>
      <w:r w:rsidRPr="00363786">
        <w:rPr>
          <w:rFonts w:ascii="ＭＳ Ｐゴシック" w:eastAsia="ＭＳ Ｐゴシック" w:hAnsi="ＭＳ Ｐゴシック" w:hint="eastAsia"/>
          <w:spacing w:val="0"/>
          <w:sz w:val="21"/>
          <w:szCs w:val="21"/>
        </w:rPr>
        <w:t>条　安全管理規程を変更するときは、当該変更後の安全管理規程に基づく事業を開始する日ま</w:t>
      </w:r>
      <w:r w:rsidRPr="00363786">
        <w:rPr>
          <w:rFonts w:ascii="ＭＳ Ｐゴシック" w:eastAsia="ＭＳ Ｐゴシック" w:hAnsi="ＭＳ Ｐゴシック" w:hint="eastAsia"/>
          <w:spacing w:val="0"/>
          <w:sz w:val="21"/>
          <w:szCs w:val="21"/>
        </w:rPr>
        <w:lastRenderedPageBreak/>
        <w:t>でに、所轄地方運輸局に届け出るものとする。</w:t>
      </w:r>
    </w:p>
    <w:p w14:paraId="6A5DFB47"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p>
    <w:p w14:paraId="327DB5ED"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（安全管理規程の備置き）</w:t>
      </w:r>
    </w:p>
    <w:p w14:paraId="1BB9047D" w14:textId="0ACFB2E6"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４</w:t>
      </w:r>
      <w:r w:rsidRPr="00363786">
        <w:rPr>
          <w:rFonts w:ascii="ＭＳ Ｐゴシック" w:eastAsia="ＭＳ Ｐゴシック" w:hAnsi="ＭＳ Ｐゴシック" w:hint="eastAsia"/>
          <w:spacing w:val="0"/>
          <w:sz w:val="21"/>
          <w:szCs w:val="21"/>
        </w:rPr>
        <w:t>条　安全統括管理者は、第２条の船舶及び営業所並びに同船舶の運航に関する業務に従事する者が配置される場所に、安全管理規程を容易に閲覧できるよう備え置くものとする。</w:t>
      </w:r>
    </w:p>
    <w:p w14:paraId="615F1373" w14:textId="3A72507D" w:rsidR="003F4886" w:rsidRDefault="003F4886">
      <w:pPr>
        <w:widowControl/>
        <w:jc w:val="left"/>
        <w:rPr>
          <w:szCs w:val="21"/>
          <w:lang w:eastAsia="zh-CN"/>
        </w:rPr>
      </w:pPr>
      <w:r>
        <w:rPr>
          <w:szCs w:val="21"/>
          <w:lang w:eastAsia="zh-CN"/>
        </w:rPr>
        <w:br w:type="page"/>
      </w:r>
    </w:p>
    <w:p w14:paraId="06957A76" w14:textId="77777777" w:rsidR="003F4886" w:rsidRPr="00C02DF9" w:rsidRDefault="003F4886" w:rsidP="003F4886">
      <w:pPr>
        <w:pStyle w:val="a3"/>
        <w:wordWrap/>
        <w:ind w:right="860"/>
        <w:rPr>
          <w:rFonts w:ascii="ＭＳ Ｐゴシック" w:eastAsia="ＭＳ Ｐゴシック" w:hAnsi="ＭＳ Ｐゴシック"/>
          <w:b/>
          <w:color w:val="000000" w:themeColor="text1"/>
          <w:sz w:val="21"/>
          <w:szCs w:val="21"/>
        </w:rPr>
      </w:pPr>
    </w:p>
    <w:p w14:paraId="2F87A61C" w14:textId="77777777" w:rsidR="003F4886" w:rsidRDefault="003F4886" w:rsidP="003F4886">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限定小規模事業者特例用</w:t>
      </w:r>
    </w:p>
    <w:p w14:paraId="01FC3E37" w14:textId="013D63F4" w:rsidR="003F4886" w:rsidRPr="00D56C24" w:rsidRDefault="003F4886" w:rsidP="003F4886">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1h以上・船長のみ</w:t>
      </w:r>
    </w:p>
    <w:p w14:paraId="44EB86BE" w14:textId="77777777" w:rsidR="003F4886" w:rsidRPr="00E46D91" w:rsidRDefault="003F4886" w:rsidP="003F4886">
      <w:pPr>
        <w:pStyle w:val="a3"/>
        <w:wordWrap/>
        <w:ind w:firstLineChars="389" w:firstLine="1111"/>
        <w:jc w:val="center"/>
        <w:rPr>
          <w:rFonts w:asciiTheme="majorEastAsia" w:eastAsiaTheme="majorEastAsia" w:hAnsiTheme="majorEastAsia"/>
          <w:b/>
          <w:color w:val="000000" w:themeColor="text1"/>
          <w:sz w:val="28"/>
          <w:szCs w:val="21"/>
        </w:rPr>
      </w:pPr>
    </w:p>
    <w:p w14:paraId="1A9CFACC" w14:textId="77777777" w:rsidR="003F4886" w:rsidRPr="00C02DF9" w:rsidRDefault="003F4886" w:rsidP="003F4886">
      <w:pPr>
        <w:pStyle w:val="a3"/>
        <w:wordWrap/>
        <w:ind w:firstLineChars="1272" w:firstLine="3634"/>
        <w:rPr>
          <w:b/>
          <w:color w:val="000000" w:themeColor="text1"/>
          <w:spacing w:val="0"/>
          <w:sz w:val="28"/>
          <w:szCs w:val="21"/>
        </w:rPr>
      </w:pPr>
      <w:r w:rsidRPr="00C02DF9">
        <w:rPr>
          <w:rFonts w:ascii="ＭＳ ゴシック" w:hAnsi="ＭＳ ゴシック" w:hint="eastAsia"/>
          <w:b/>
          <w:color w:val="000000" w:themeColor="text1"/>
          <w:sz w:val="28"/>
          <w:szCs w:val="21"/>
        </w:rPr>
        <w:t>運　航　基　準</w:t>
      </w:r>
    </w:p>
    <w:p w14:paraId="134E3170" w14:textId="77777777" w:rsidR="003F4886" w:rsidRPr="00216E92" w:rsidRDefault="003F4886" w:rsidP="003F4886">
      <w:pPr>
        <w:pStyle w:val="a3"/>
        <w:wordWrap/>
        <w:jc w:val="center"/>
        <w:rPr>
          <w:rFonts w:ascii="ＭＳ ゴシック" w:hAnsi="ＭＳ ゴシック"/>
          <w:sz w:val="21"/>
          <w:szCs w:val="21"/>
          <w:lang w:eastAsia="zh-TW"/>
        </w:rPr>
      </w:pPr>
    </w:p>
    <w:p w14:paraId="39CB5A8C" w14:textId="77777777" w:rsidR="003F4886" w:rsidRPr="00216E92" w:rsidRDefault="003F4886" w:rsidP="003F4886">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495D83ED" w14:textId="77777777" w:rsidR="003F4886" w:rsidRPr="00216E92" w:rsidRDefault="003F4886" w:rsidP="003F4886">
      <w:pPr>
        <w:pStyle w:val="a3"/>
        <w:wordWrap/>
        <w:rPr>
          <w:spacing w:val="0"/>
          <w:sz w:val="21"/>
          <w:szCs w:val="21"/>
          <w:u w:val="single"/>
          <w:lang w:eastAsia="zh-TW"/>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r>
        <w:rPr>
          <w:rFonts w:ascii="ＭＳ ゴシック" w:hAnsi="ＭＳ ゴシック" w:hint="eastAsia"/>
          <w:sz w:val="21"/>
          <w:szCs w:val="21"/>
          <w:u w:val="single"/>
          <w:lang w:eastAsia="zh-TW"/>
        </w:rPr>
        <w:t xml:space="preserve">　</w:t>
      </w:r>
    </w:p>
    <w:p w14:paraId="239AF77C" w14:textId="77777777" w:rsidR="003F4886" w:rsidRPr="00AD790D" w:rsidRDefault="003F4886" w:rsidP="003F4886">
      <w:pPr>
        <w:pStyle w:val="a3"/>
        <w:wordWrap/>
        <w:jc w:val="center"/>
        <w:rPr>
          <w:color w:val="000000" w:themeColor="text1"/>
          <w:spacing w:val="0"/>
          <w:sz w:val="21"/>
          <w:szCs w:val="21"/>
        </w:rPr>
      </w:pPr>
      <w:r w:rsidRPr="00AD790D">
        <w:rPr>
          <w:rFonts w:hint="eastAsia"/>
          <w:color w:val="000000" w:themeColor="text1"/>
          <w:spacing w:val="0"/>
          <w:sz w:val="21"/>
          <w:szCs w:val="21"/>
        </w:rPr>
        <w:t>航路名</w:t>
      </w:r>
      <w:r w:rsidRPr="00AD790D">
        <w:rPr>
          <w:rFonts w:hint="eastAsia"/>
          <w:color w:val="000000" w:themeColor="text1"/>
          <w:spacing w:val="0"/>
          <w:sz w:val="21"/>
          <w:szCs w:val="21"/>
          <w:u w:val="single"/>
        </w:rPr>
        <w:t xml:space="preserve">　　　　　　　　　　　　　航路</w:t>
      </w:r>
    </w:p>
    <w:p w14:paraId="0B152877" w14:textId="77777777" w:rsidR="003F4886" w:rsidRPr="005D11F3" w:rsidRDefault="003F4886" w:rsidP="003F4886">
      <w:pPr>
        <w:pStyle w:val="a3"/>
        <w:wordWrap/>
        <w:rPr>
          <w:color w:val="000000" w:themeColor="text1"/>
          <w:spacing w:val="0"/>
          <w:sz w:val="21"/>
          <w:szCs w:val="21"/>
          <w:lang w:eastAsia="zh-CN"/>
        </w:rPr>
      </w:pPr>
    </w:p>
    <w:p w14:paraId="45BE1D98" w14:textId="77777777" w:rsidR="003F4886" w:rsidRPr="00C02DF9" w:rsidRDefault="003F4886" w:rsidP="003F4886">
      <w:pPr>
        <w:pStyle w:val="a3"/>
        <w:wordWrap/>
        <w:rPr>
          <w:color w:val="000000" w:themeColor="text1"/>
          <w:spacing w:val="0"/>
          <w:sz w:val="21"/>
          <w:szCs w:val="21"/>
          <w:lang w:eastAsia="zh-CN"/>
        </w:rPr>
      </w:pPr>
    </w:p>
    <w:p w14:paraId="29822B2F" w14:textId="77777777" w:rsidR="003F4886" w:rsidRPr="00C02DF9" w:rsidRDefault="003F4886" w:rsidP="003F4886">
      <w:pPr>
        <w:pStyle w:val="a3"/>
        <w:wordWrap/>
        <w:rPr>
          <w:color w:val="000000" w:themeColor="text1"/>
          <w:spacing w:val="0"/>
          <w:sz w:val="21"/>
          <w:szCs w:val="21"/>
          <w:lang w:eastAsia="zh-CN"/>
        </w:rPr>
      </w:pPr>
    </w:p>
    <w:p w14:paraId="01BF712F" w14:textId="77777777" w:rsidR="003F4886" w:rsidRPr="00C02DF9" w:rsidRDefault="003F4886" w:rsidP="003F4886">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2865DA03" w14:textId="77777777" w:rsidR="003F4886" w:rsidRPr="00C02DF9" w:rsidRDefault="003F4886" w:rsidP="003F4886">
      <w:pPr>
        <w:pStyle w:val="a3"/>
        <w:wordWrap/>
        <w:ind w:left="1020"/>
        <w:rPr>
          <w:color w:val="000000" w:themeColor="text1"/>
          <w:spacing w:val="0"/>
          <w:sz w:val="21"/>
          <w:szCs w:val="21"/>
          <w:lang w:eastAsia="zh-TW"/>
        </w:rPr>
      </w:pPr>
    </w:p>
    <w:p w14:paraId="666978EF" w14:textId="77777777" w:rsidR="003F4886" w:rsidRPr="00C02DF9" w:rsidRDefault="003F4886" w:rsidP="003F4886">
      <w:pPr>
        <w:pStyle w:val="a3"/>
        <w:wordWrap/>
        <w:ind w:left="1020"/>
        <w:rPr>
          <w:color w:val="000000" w:themeColor="text1"/>
          <w:spacing w:val="0"/>
          <w:sz w:val="21"/>
          <w:szCs w:val="21"/>
          <w:lang w:eastAsia="zh-TW"/>
        </w:rPr>
      </w:pPr>
    </w:p>
    <w:p w14:paraId="7751637B" w14:textId="77777777" w:rsidR="003F4886" w:rsidRPr="00C02DF9" w:rsidRDefault="003F4886" w:rsidP="003F4886">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08624CCA" w14:textId="77777777" w:rsidR="003F4886" w:rsidRPr="00C02DF9" w:rsidRDefault="003F4886" w:rsidP="003F4886">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3E289276" w14:textId="77777777" w:rsidR="003F4886" w:rsidRPr="00C02DF9" w:rsidRDefault="003F4886" w:rsidP="003F4886">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358791BC" w14:textId="77777777" w:rsidR="003F4886" w:rsidRDefault="003F4886" w:rsidP="003F4886">
      <w:pPr>
        <w:widowControl/>
        <w:jc w:val="left"/>
        <w:rPr>
          <w:rFonts w:eastAsia="ＭＳ ゴシック" w:cs="ＭＳ ゴシック"/>
          <w:kern w:val="0"/>
          <w:szCs w:val="21"/>
        </w:rPr>
      </w:pPr>
      <w:r>
        <w:rPr>
          <w:szCs w:val="21"/>
        </w:rPr>
        <w:br w:type="page"/>
      </w:r>
    </w:p>
    <w:p w14:paraId="2415BF9D" w14:textId="77777777" w:rsidR="00904002" w:rsidRPr="00FB111F" w:rsidRDefault="00904002" w:rsidP="00904002">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7164A4DA"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3D152F97"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この基準は、安全管理規程に基づき、船舶の運航管理に関する事項に係る基準を明確にし、もって輸送の安全を確保することを目的とする。</w:t>
      </w:r>
    </w:p>
    <w:p w14:paraId="70CF7903" w14:textId="77777777" w:rsidR="00904002" w:rsidRPr="004D6B58" w:rsidRDefault="00904002" w:rsidP="00904002">
      <w:pPr>
        <w:pStyle w:val="a3"/>
        <w:wordWrap/>
        <w:ind w:left="213" w:hangingChars="100" w:hanging="213"/>
        <w:rPr>
          <w:spacing w:val="0"/>
          <w:sz w:val="21"/>
          <w:szCs w:val="21"/>
        </w:rPr>
      </w:pPr>
    </w:p>
    <w:p w14:paraId="62625B07" w14:textId="77777777" w:rsidR="00904002" w:rsidRPr="00FB111F" w:rsidRDefault="00904002" w:rsidP="00904002">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724B0DF5" w14:textId="77777777" w:rsidR="00904002" w:rsidRPr="00FB111F" w:rsidRDefault="00904002" w:rsidP="00904002">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446357DB"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322E3D1C"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p>
    <w:p w14:paraId="32EB18C4" w14:textId="77777777" w:rsidR="00904002" w:rsidRPr="00AD790D" w:rsidRDefault="00904002" w:rsidP="00904002">
      <w:pPr>
        <w:pStyle w:val="a3"/>
        <w:wordWrap/>
        <w:ind w:leftChars="-36" w:left="140" w:hangingChars="101" w:hanging="21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船長兼務運航管理者</w:t>
      </w:r>
      <w:r w:rsidRPr="00FB111F">
        <w:rPr>
          <w:rFonts w:ascii="ＭＳ Ｐゴシック" w:eastAsia="ＭＳ Ｐゴシック" w:hAnsi="ＭＳ Ｐゴシック" w:hint="eastAsia"/>
          <w:color w:val="000000" w:themeColor="text1"/>
          <w:sz w:val="21"/>
          <w:szCs w:val="21"/>
        </w:rPr>
        <w:t>は、担当船舶の前項の気象・海象に関する情報や予報について、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w:t>
      </w:r>
    </w:p>
    <w:p w14:paraId="0021D686" w14:textId="77777777" w:rsidR="00904002" w:rsidRDefault="00904002" w:rsidP="00904002">
      <w:pPr>
        <w:pStyle w:val="a3"/>
        <w:wordWrap/>
        <w:rPr>
          <w:rFonts w:ascii="ＭＳ Ｐゴシック" w:eastAsia="ＭＳ Ｐゴシック" w:hAnsi="ＭＳ Ｐゴシック"/>
          <w:color w:val="000000" w:themeColor="text1"/>
          <w:sz w:val="21"/>
          <w:szCs w:val="21"/>
        </w:rPr>
      </w:pPr>
    </w:p>
    <w:p w14:paraId="2D2F7273"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船長兼務運航管理者は、陸上従業者から入手した情報等を踏まえ、第1項の条件に該当することを確認したときは、直ちに、担当船舶の発行中止を決定し、旅客の下船その他の適切な措置をとる。</w:t>
      </w:r>
    </w:p>
    <w:p w14:paraId="10468038"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p>
    <w:p w14:paraId="7BB1AF6B"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運航管理者は、第２項により入手した気象・海象に関する情報や予報</w:t>
      </w:r>
      <w:r>
        <w:rPr>
          <w:rFonts w:ascii="ＭＳ Ｐゴシック" w:eastAsia="ＭＳ Ｐゴシック" w:hAnsi="ＭＳ Ｐゴシック" w:hint="eastAsia"/>
          <w:color w:val="000000" w:themeColor="text1"/>
          <w:sz w:val="21"/>
          <w:szCs w:val="21"/>
        </w:rPr>
        <w:t>の他、漁業者が発航を見合わせている場合で、</w:t>
      </w:r>
      <w:r w:rsidRPr="00FB111F">
        <w:rPr>
          <w:rFonts w:ascii="ＭＳ Ｐゴシック" w:eastAsia="ＭＳ Ｐゴシック" w:hAnsi="ＭＳ Ｐゴシック" w:hint="eastAsia"/>
          <w:color w:val="000000" w:themeColor="text1"/>
          <w:sz w:val="21"/>
          <w:szCs w:val="21"/>
        </w:rPr>
        <w:t>発航を中止すべき事実を把握したときは、発航を中止する</w:t>
      </w:r>
      <w:r>
        <w:rPr>
          <w:rFonts w:ascii="ＭＳ Ｐゴシック" w:eastAsia="ＭＳ Ｐゴシック" w:hAnsi="ＭＳ Ｐゴシック" w:hint="eastAsia"/>
          <w:color w:val="000000" w:themeColor="text1"/>
          <w:sz w:val="21"/>
          <w:szCs w:val="21"/>
        </w:rPr>
        <w:t>こと</w:t>
      </w:r>
      <w:r w:rsidRPr="00FB111F">
        <w:rPr>
          <w:rFonts w:ascii="ＭＳ Ｐゴシック" w:eastAsia="ＭＳ Ｐゴシック" w:hAnsi="ＭＳ Ｐゴシック" w:hint="eastAsia"/>
          <w:color w:val="000000" w:themeColor="text1"/>
          <w:sz w:val="21"/>
          <w:szCs w:val="21"/>
        </w:rPr>
        <w:t>。</w:t>
      </w:r>
    </w:p>
    <w:p w14:paraId="6AA39C39" w14:textId="77777777" w:rsidR="00904002" w:rsidRPr="004D6B58" w:rsidRDefault="00904002" w:rsidP="00904002">
      <w:pPr>
        <w:pStyle w:val="a3"/>
        <w:wordWrap/>
        <w:ind w:left="213" w:hangingChars="100" w:hanging="213"/>
        <w:rPr>
          <w:spacing w:val="0"/>
          <w:sz w:val="21"/>
          <w:szCs w:val="21"/>
        </w:rPr>
      </w:pPr>
    </w:p>
    <w:p w14:paraId="21AD1665" w14:textId="77777777" w:rsidR="00904002" w:rsidRPr="00FB111F" w:rsidRDefault="00904002" w:rsidP="00904002">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0840D273"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39D62A45"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p>
    <w:p w14:paraId="68205E26"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運航管理者は、担当船舶の航行中、常時、前項の気象・海象・水象に関する情報や予報について、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3CC8C3C7"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p w14:paraId="7D0B7950"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陸上従業者から入手した情報等を踏まえ、第1項の条件に該当することを確認したときは、直ちに担当船舶の航行中止を決定し、反転、避難、避泊、臨時寄港その他の適切な措置をとる。</w:t>
      </w:r>
    </w:p>
    <w:p w14:paraId="3C39F1F7" w14:textId="77777777" w:rsidR="00904002" w:rsidRPr="00FB111F" w:rsidRDefault="00904002" w:rsidP="00904002">
      <w:pPr>
        <w:pStyle w:val="a3"/>
        <w:wordWrap/>
        <w:ind w:left="213" w:hangingChars="100" w:hanging="213"/>
        <w:rPr>
          <w:rFonts w:ascii="ＭＳ Ｐゴシック" w:eastAsia="ＭＳ Ｐゴシック" w:hAnsi="ＭＳ Ｐゴシック"/>
          <w:color w:val="000000" w:themeColor="text1"/>
          <w:spacing w:val="0"/>
          <w:sz w:val="21"/>
          <w:szCs w:val="21"/>
        </w:rPr>
      </w:pPr>
    </w:p>
    <w:p w14:paraId="16046CF8"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運航管理者は、第２項により入手した気象・海象・水象に関する情報や予報の他、航行を中止すべき事実を把握したときは、航行を中止する。</w:t>
      </w:r>
    </w:p>
    <w:p w14:paraId="42D53093" w14:textId="77777777" w:rsidR="00904002" w:rsidRPr="00FB111F" w:rsidRDefault="00904002" w:rsidP="00904002">
      <w:pPr>
        <w:pStyle w:val="a3"/>
        <w:wordWrap/>
        <w:ind w:left="213" w:hangingChars="100" w:hanging="213"/>
        <w:rPr>
          <w:rFonts w:ascii="ＭＳ Ｐゴシック" w:eastAsia="ＭＳ Ｐゴシック" w:hAnsi="ＭＳ Ｐゴシック"/>
          <w:color w:val="000000" w:themeColor="text1"/>
          <w:spacing w:val="0"/>
          <w:sz w:val="21"/>
          <w:szCs w:val="21"/>
        </w:rPr>
      </w:pPr>
    </w:p>
    <w:p w14:paraId="07B54003"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５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運航管理者は、第３項の避泊を直ちに行うため、あらかじめ選定した</w:t>
      </w:r>
      <w:r>
        <w:rPr>
          <w:rFonts w:ascii="ＭＳ Ｐゴシック" w:eastAsia="ＭＳ Ｐゴシック" w:hAnsi="ＭＳ Ｐゴシック" w:hint="eastAsia"/>
          <w:color w:val="000000" w:themeColor="text1"/>
          <w:sz w:val="21"/>
          <w:szCs w:val="21"/>
        </w:rPr>
        <w:t>別紙</w:t>
      </w:r>
      <w:r w:rsidRPr="00FB111F">
        <w:rPr>
          <w:rFonts w:ascii="ＭＳ Ｐゴシック" w:eastAsia="ＭＳ Ｐゴシック" w:hAnsi="ＭＳ Ｐゴシック" w:hint="eastAsia"/>
          <w:color w:val="000000" w:themeColor="text1"/>
          <w:sz w:val="21"/>
          <w:szCs w:val="21"/>
        </w:rPr>
        <w:t>に掲げる避泊地について、海図、係留施設、港湾工事の状況、漁具の設置状況、気象・海象・水象のデータ等の資料を収集し、船舶その他必要な個所に</w:t>
      </w:r>
      <w:proofErr w:type="gramStart"/>
      <w:r w:rsidRPr="00FB111F">
        <w:rPr>
          <w:rFonts w:ascii="ＭＳ Ｐゴシック" w:eastAsia="ＭＳ Ｐゴシック" w:hAnsi="ＭＳ Ｐゴシック" w:hint="eastAsia"/>
          <w:color w:val="000000" w:themeColor="text1"/>
          <w:sz w:val="21"/>
          <w:szCs w:val="21"/>
        </w:rPr>
        <w:t>備付け</w:t>
      </w:r>
      <w:proofErr w:type="gramEnd"/>
      <w:r w:rsidRPr="00FB111F">
        <w:rPr>
          <w:rFonts w:ascii="ＭＳ Ｐゴシック" w:eastAsia="ＭＳ Ｐゴシック" w:hAnsi="ＭＳ Ｐゴシック" w:hint="eastAsia"/>
          <w:color w:val="000000" w:themeColor="text1"/>
          <w:sz w:val="21"/>
          <w:szCs w:val="21"/>
        </w:rPr>
        <w:t>る。</w:t>
      </w:r>
    </w:p>
    <w:p w14:paraId="4F6566F1" w14:textId="77777777" w:rsidR="00904002" w:rsidRPr="00FB111F" w:rsidRDefault="00904002" w:rsidP="00904002">
      <w:pPr>
        <w:pStyle w:val="a3"/>
        <w:rPr>
          <w:rFonts w:ascii="ＭＳ Ｐゴシック" w:eastAsia="ＭＳ Ｐゴシック" w:hAnsi="ＭＳ Ｐゴシック"/>
          <w:color w:val="000000" w:themeColor="text1"/>
          <w:sz w:val="21"/>
          <w:szCs w:val="21"/>
        </w:rPr>
      </w:pPr>
    </w:p>
    <w:p w14:paraId="002AF9B5"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６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運航管理者は、避泊後、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に対し直ちに停泊位置、停泊方法、付近の気象・海象・水象、他船の停泊状況等を</w:t>
      </w:r>
      <w:r>
        <w:rPr>
          <w:rFonts w:ascii="ＭＳ Ｐゴシック" w:eastAsia="ＭＳ Ｐゴシック" w:hAnsi="ＭＳ Ｐゴシック" w:hint="eastAsia"/>
          <w:color w:val="000000" w:themeColor="text1"/>
          <w:sz w:val="21"/>
          <w:szCs w:val="21"/>
        </w:rPr>
        <w:t>報告</w:t>
      </w:r>
      <w:r w:rsidRPr="00FB111F">
        <w:rPr>
          <w:rFonts w:ascii="ＭＳ Ｐゴシック" w:eastAsia="ＭＳ Ｐゴシック" w:hAnsi="ＭＳ Ｐゴシック" w:hint="eastAsia"/>
          <w:color w:val="000000" w:themeColor="text1"/>
          <w:sz w:val="21"/>
          <w:szCs w:val="21"/>
        </w:rPr>
        <w:t>し、</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、その状況の変化を確認すること。</w:t>
      </w:r>
    </w:p>
    <w:p w14:paraId="0BBA332E"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p>
    <w:p w14:paraId="014A1574" w14:textId="77777777" w:rsidR="00904002" w:rsidRPr="00FB111F" w:rsidRDefault="00904002" w:rsidP="00904002">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1225A54D"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49433EF6"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p>
    <w:p w14:paraId="33D34671" w14:textId="77777777" w:rsidR="00904002"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運航管理者は、前項の気象・海象・水象に関する情報について、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4B4233F8"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p>
    <w:p w14:paraId="45D07F8B"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陸上従業者から入手した情報等を踏まえ、第1項の条件に該当することを確認したときは、直ちに、担当船舶の入港中止を決定し、適宜の海域での錨泊、抜港、臨時寄港</w:t>
      </w:r>
      <w:r>
        <w:rPr>
          <w:rFonts w:ascii="ＭＳ Ｐゴシック" w:eastAsia="ＭＳ Ｐゴシック" w:hAnsi="ＭＳ Ｐゴシック" w:hint="eastAsia"/>
          <w:color w:val="000000" w:themeColor="text1"/>
          <w:sz w:val="21"/>
          <w:szCs w:val="21"/>
        </w:rPr>
        <w:lastRenderedPageBreak/>
        <w:t>その他の適切な措置をとる。</w:t>
      </w:r>
    </w:p>
    <w:p w14:paraId="6AB9D827" w14:textId="77777777" w:rsidR="00904002" w:rsidRPr="004D6B58" w:rsidRDefault="00904002" w:rsidP="00904002">
      <w:pPr>
        <w:pStyle w:val="a3"/>
        <w:wordWrap/>
        <w:ind w:left="213" w:hangingChars="100" w:hanging="213"/>
        <w:rPr>
          <w:spacing w:val="0"/>
          <w:sz w:val="21"/>
          <w:szCs w:val="21"/>
        </w:rPr>
      </w:pPr>
    </w:p>
    <w:p w14:paraId="76A63624" w14:textId="77777777" w:rsidR="00904002" w:rsidRPr="00FB111F" w:rsidRDefault="00904002" w:rsidP="00904002">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61780B72"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555C04BB" w14:textId="77777777" w:rsidR="00904002" w:rsidRPr="00FB111F" w:rsidRDefault="00904002" w:rsidP="00904002">
      <w:pPr>
        <w:pStyle w:val="a3"/>
        <w:wordWrap/>
        <w:ind w:left="213" w:hangingChars="100" w:hanging="213"/>
        <w:rPr>
          <w:spacing w:val="0"/>
          <w:sz w:val="21"/>
          <w:szCs w:val="21"/>
        </w:rPr>
      </w:pPr>
    </w:p>
    <w:p w14:paraId="462E5E7D" w14:textId="77777777" w:rsidR="00904002" w:rsidRPr="00FB111F" w:rsidRDefault="00904002" w:rsidP="00904002">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7BEBB21B"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1C1CA7B4"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運航管理者は、当該事項のうち必要と認める事項について運航基準図の分図、別表等を作成して運航の参考に資するものとする。</w:t>
      </w:r>
    </w:p>
    <w:p w14:paraId="125A5B77" w14:textId="77777777" w:rsidR="00904002" w:rsidRPr="00FB111F" w:rsidRDefault="00904002" w:rsidP="00904002">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2F73AB1D"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03784AEF"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38DF6CAB"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が甲板上の指揮をとるべき狭水道等の区間</w:t>
      </w:r>
    </w:p>
    <w:p w14:paraId="6E58BEA6"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5D96E109"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と連絡をとるべき地点</w:t>
      </w:r>
    </w:p>
    <w:p w14:paraId="0044047E"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4C6D10AB" w14:textId="77777777" w:rsidR="00904002" w:rsidRPr="00FB111F" w:rsidRDefault="00904002" w:rsidP="00904002">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0F254120" w14:textId="77777777" w:rsidR="00904002" w:rsidRDefault="00904002" w:rsidP="00904002">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234011B0" w14:textId="77777777" w:rsidR="00904002" w:rsidRPr="00FB111F" w:rsidRDefault="00904002" w:rsidP="00904002">
      <w:pPr>
        <w:pStyle w:val="a3"/>
        <w:wordWrap/>
        <w:ind w:leftChars="50" w:left="428" w:hangingChars="150" w:hanging="322"/>
        <w:rPr>
          <w:rFonts w:ascii="ＭＳ Ｐゴシック" w:eastAsia="ＭＳ Ｐゴシック" w:hAnsi="ＭＳ Ｐゴシック"/>
          <w:color w:val="000000" w:themeColor="text1"/>
          <w:sz w:val="21"/>
          <w:szCs w:val="21"/>
        </w:rPr>
      </w:pPr>
    </w:p>
    <w:p w14:paraId="6BF35517"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は、基準経路、第３条第１項の海域、避険線その他必要と認める事項を常用海図に記入して航海の参考に資するものとする。</w:t>
      </w:r>
    </w:p>
    <w:p w14:paraId="7114507C" w14:textId="77777777" w:rsidR="00904002" w:rsidRPr="00FB111F" w:rsidRDefault="00904002" w:rsidP="00904002">
      <w:pPr>
        <w:pStyle w:val="a3"/>
        <w:wordWrap/>
        <w:ind w:left="213" w:hangingChars="100" w:hanging="213"/>
        <w:rPr>
          <w:spacing w:val="0"/>
          <w:sz w:val="21"/>
          <w:szCs w:val="21"/>
        </w:rPr>
      </w:pPr>
    </w:p>
    <w:p w14:paraId="33608C13"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19EA8574"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w:t>
      </w:r>
      <w:r>
        <w:rPr>
          <w:rFonts w:ascii="ＭＳ Ｐゴシック" w:eastAsia="ＭＳ Ｐゴシック" w:hAnsi="ＭＳ Ｐゴシック" w:hint="eastAsia"/>
          <w:color w:val="000000" w:themeColor="text1"/>
          <w:sz w:val="21"/>
          <w:szCs w:val="21"/>
        </w:rPr>
        <w:t>に記載のとおりとする。</w:t>
      </w:r>
    </w:p>
    <w:p w14:paraId="550E70BB" w14:textId="77777777" w:rsidR="00904002" w:rsidRPr="00FB111F" w:rsidRDefault="00904002" w:rsidP="00904002">
      <w:pPr>
        <w:pStyle w:val="a3"/>
        <w:wordWrap/>
        <w:ind w:left="213" w:hangingChars="100" w:hanging="213"/>
        <w:rPr>
          <w:spacing w:val="0"/>
          <w:sz w:val="21"/>
          <w:szCs w:val="21"/>
        </w:rPr>
      </w:pPr>
    </w:p>
    <w:p w14:paraId="26079B9D" w14:textId="77777777" w:rsidR="00904002" w:rsidRPr="00FB111F" w:rsidRDefault="00904002" w:rsidP="00904002">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0CE99C2C" w14:textId="77777777" w:rsidR="00904002" w:rsidRDefault="00904002" w:rsidP="00904002">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w:t>
      </w:r>
      <w:r>
        <w:rPr>
          <w:rFonts w:asciiTheme="majorEastAsia" w:eastAsiaTheme="majorEastAsia" w:hAnsiTheme="majorEastAsia" w:hint="eastAsia"/>
          <w:color w:val="000000" w:themeColor="text1"/>
          <w:sz w:val="21"/>
          <w:szCs w:val="21"/>
        </w:rPr>
        <w:t>別表</w:t>
      </w:r>
      <w:r w:rsidRPr="00FB111F">
        <w:rPr>
          <w:rFonts w:asciiTheme="majorEastAsia" w:eastAsiaTheme="majorEastAsia" w:hAnsiTheme="majorEastAsia" w:hint="eastAsia"/>
          <w:color w:val="000000" w:themeColor="text1"/>
          <w:sz w:val="21"/>
          <w:szCs w:val="21"/>
        </w:rPr>
        <w:t>のとおりとする。</w:t>
      </w:r>
    </w:p>
    <w:p w14:paraId="7918F80E" w14:textId="77777777" w:rsidR="00904002" w:rsidRPr="000849B9" w:rsidRDefault="00904002" w:rsidP="00904002">
      <w:pPr>
        <w:pStyle w:val="a3"/>
        <w:wordWrap/>
        <w:rPr>
          <w:rFonts w:asciiTheme="majorEastAsia" w:eastAsiaTheme="majorEastAsia" w:hAnsiTheme="majorEastAsia"/>
          <w:color w:val="000000" w:themeColor="text1"/>
          <w:sz w:val="21"/>
          <w:szCs w:val="21"/>
        </w:rPr>
      </w:pPr>
    </w:p>
    <w:p w14:paraId="4DF13A81" w14:textId="77777777" w:rsidR="00904002" w:rsidRDefault="00904002" w:rsidP="00904002">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3A5E45CC" w14:textId="77777777" w:rsidR="00904002" w:rsidRPr="00FB111F" w:rsidRDefault="00904002" w:rsidP="00904002">
      <w:pPr>
        <w:pStyle w:val="a3"/>
        <w:wordWrap/>
        <w:ind w:left="215" w:hangingChars="100" w:hanging="215"/>
        <w:rPr>
          <w:rFonts w:asciiTheme="majorEastAsia" w:eastAsiaTheme="majorEastAsia" w:hAnsiTheme="majorEastAsia"/>
          <w:color w:val="000000" w:themeColor="text1"/>
          <w:sz w:val="21"/>
          <w:szCs w:val="21"/>
        </w:rPr>
      </w:pPr>
    </w:p>
    <w:p w14:paraId="4DA88245" w14:textId="77777777" w:rsidR="00904002" w:rsidRPr="00FB111F" w:rsidRDefault="00904002" w:rsidP="00904002">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549A5EC4"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p>
    <w:p w14:paraId="41326CE7"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4688C2BE"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９</w:t>
      </w:r>
      <w:r w:rsidRPr="00FB111F">
        <w:rPr>
          <w:rFonts w:ascii="ＭＳ Ｐゴシック" w:eastAsia="ＭＳ Ｐゴシック" w:hAnsi="ＭＳ Ｐゴシック" w:hint="eastAsia"/>
          <w:color w:val="000000" w:themeColor="text1"/>
          <w:sz w:val="21"/>
          <w:szCs w:val="21"/>
        </w:rPr>
        <w:t xml:space="preserve">条　</w:t>
      </w:r>
      <w:r>
        <w:rPr>
          <w:rFonts w:ascii="ＭＳ Ｐゴシック" w:eastAsia="ＭＳ Ｐゴシック" w:hAnsi="ＭＳ Ｐゴシック" w:hint="eastAsia"/>
          <w:color w:val="000000" w:themeColor="text1"/>
          <w:sz w:val="21"/>
          <w:szCs w:val="21"/>
        </w:rPr>
        <w:t>特定航法は別紙のとおりとする。</w:t>
      </w:r>
    </w:p>
    <w:p w14:paraId="07A3D149" w14:textId="77777777" w:rsidR="00904002" w:rsidRPr="00FB111F" w:rsidRDefault="00904002" w:rsidP="00904002">
      <w:pPr>
        <w:pStyle w:val="a3"/>
        <w:wordWrap/>
        <w:ind w:left="213" w:hangingChars="100" w:hanging="213"/>
        <w:rPr>
          <w:spacing w:val="0"/>
          <w:sz w:val="21"/>
          <w:szCs w:val="21"/>
        </w:rPr>
      </w:pPr>
    </w:p>
    <w:p w14:paraId="32A0A454"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57CCF6F1" w14:textId="242D8211" w:rsidR="00904002" w:rsidRDefault="00904002" w:rsidP="00904002">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０</w:t>
      </w:r>
      <w:r w:rsidRPr="00FB111F">
        <w:rPr>
          <w:rFonts w:ascii="ＭＳ Ｐゴシック" w:eastAsia="ＭＳ Ｐゴシック" w:hAnsi="ＭＳ Ｐゴシック" w:hint="eastAsia"/>
          <w:color w:val="000000" w:themeColor="text1"/>
          <w:sz w:val="21"/>
          <w:szCs w:val="21"/>
        </w:rPr>
        <w:t>条　船長</w:t>
      </w:r>
      <w:r w:rsidR="00636C5C">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運航管理者と陸上従業者</w:t>
      </w:r>
      <w:r w:rsidRPr="00FB111F">
        <w:rPr>
          <w:rFonts w:ascii="ＭＳ Ｐゴシック" w:eastAsia="ＭＳ Ｐゴシック" w:hAnsi="ＭＳ Ｐゴシック" w:hint="eastAsia"/>
          <w:color w:val="000000" w:themeColor="text1"/>
          <w:sz w:val="21"/>
          <w:szCs w:val="21"/>
        </w:rPr>
        <w:t>との連絡は、</w:t>
      </w:r>
      <w:r>
        <w:rPr>
          <w:rFonts w:ascii="ＭＳ Ｐゴシック" w:eastAsia="ＭＳ Ｐゴシック" w:hAnsi="ＭＳ Ｐゴシック" w:hint="eastAsia"/>
          <w:color w:val="000000" w:themeColor="text1"/>
          <w:sz w:val="21"/>
          <w:szCs w:val="21"/>
        </w:rPr>
        <w:t>別紙のとおりとする。</w:t>
      </w:r>
    </w:p>
    <w:p w14:paraId="6D2A5FE1" w14:textId="77777777" w:rsidR="00904002" w:rsidRPr="00636C5C" w:rsidRDefault="00904002" w:rsidP="00904002">
      <w:pPr>
        <w:pStyle w:val="a3"/>
        <w:wordWrap/>
        <w:rPr>
          <w:rFonts w:ascii="ＭＳ Ｐゴシック" w:eastAsia="ＭＳ Ｐゴシック" w:hAnsi="ＭＳ Ｐゴシック"/>
          <w:color w:val="000000" w:themeColor="text1"/>
          <w:sz w:val="21"/>
          <w:szCs w:val="21"/>
        </w:rPr>
      </w:pPr>
    </w:p>
    <w:p w14:paraId="0DAD1CE6" w14:textId="0B88A3A2" w:rsidR="00904002" w:rsidRDefault="00904002" w:rsidP="00904002">
      <w:pPr>
        <w:pStyle w:val="a3"/>
        <w:wordWrap/>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２　陸上従業者は、航行に関する安全情報等船長</w:t>
      </w:r>
      <w:r w:rsidR="00636C5C">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運航管理者に連絡すべき事項を生じたときは、その都度速やかに連絡するものとする。</w:t>
      </w:r>
    </w:p>
    <w:p w14:paraId="453A553B" w14:textId="77777777" w:rsidR="00904002" w:rsidRDefault="00904002" w:rsidP="00904002">
      <w:pPr>
        <w:pStyle w:val="a3"/>
        <w:wordWrap/>
        <w:rPr>
          <w:rFonts w:ascii="ＭＳ Ｐゴシック" w:eastAsia="ＭＳ Ｐゴシック" w:hAnsi="ＭＳ Ｐゴシック"/>
          <w:color w:val="000000" w:themeColor="text1"/>
          <w:sz w:val="21"/>
          <w:szCs w:val="21"/>
        </w:rPr>
      </w:pPr>
    </w:p>
    <w:p w14:paraId="69E4A2AE" w14:textId="77777777" w:rsidR="00904002" w:rsidRDefault="00904002" w:rsidP="00904002">
      <w:pPr>
        <w:pStyle w:val="a3"/>
        <w:wordWrap/>
        <w:rPr>
          <w:rFonts w:ascii="ＭＳ Ｐゴシック" w:eastAsia="ＭＳ Ｐゴシック" w:hAnsi="ＭＳ Ｐゴシック"/>
          <w:color w:val="000000" w:themeColor="text1"/>
          <w:sz w:val="21"/>
          <w:szCs w:val="21"/>
        </w:rPr>
      </w:pPr>
      <w:bookmarkStart w:id="1" w:name="_Hlk239337590"/>
      <w:r>
        <w:rPr>
          <w:rFonts w:ascii="ＭＳ Ｐゴシック" w:eastAsia="ＭＳ Ｐゴシック" w:hAnsi="ＭＳ Ｐゴシック" w:hint="eastAsia"/>
          <w:color w:val="000000" w:themeColor="text1"/>
          <w:sz w:val="21"/>
          <w:szCs w:val="21"/>
        </w:rPr>
        <w:t xml:space="preserve">　（定点連絡）</w:t>
      </w:r>
    </w:p>
    <w:p w14:paraId="0341DCC8" w14:textId="77777777" w:rsidR="00904002" w:rsidRPr="00FB111F"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第１１条 船長兼務運航管理者は、運航中、</w:t>
      </w:r>
      <w:r w:rsidRPr="00FB111F">
        <w:rPr>
          <w:rFonts w:ascii="ＭＳ Ｐゴシック" w:eastAsia="ＭＳ Ｐゴシック" w:hAnsi="ＭＳ Ｐゴシック" w:hint="eastAsia"/>
          <w:color w:val="000000" w:themeColor="text1"/>
          <w:sz w:val="21"/>
          <w:szCs w:val="21"/>
        </w:rPr>
        <w:t>基準経路上の次の（</w:t>
      </w:r>
      <w:r w:rsidRPr="00FB111F">
        <w:rPr>
          <w:rFonts w:ascii="ＭＳ Ｐゴシック" w:eastAsia="ＭＳ Ｐゴシック" w:hAnsi="ＭＳ Ｐゴシック"/>
          <w:color w:val="000000" w:themeColor="text1"/>
          <w:sz w:val="21"/>
          <w:szCs w:val="21"/>
        </w:rPr>
        <w:t>1）の地点を通過したときは、</w:t>
      </w:r>
      <w:r w:rsidRPr="0079640C">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color w:val="000000" w:themeColor="text1"/>
          <w:sz w:val="21"/>
          <w:szCs w:val="21"/>
        </w:rPr>
        <w:t>あて次の(2)の事項を連絡する。</w:t>
      </w:r>
    </w:p>
    <w:p w14:paraId="10BFA9E5" w14:textId="77777777" w:rsidR="00904002" w:rsidRPr="00FB111F" w:rsidRDefault="00904002" w:rsidP="00904002">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1</w:t>
      </w:r>
      <w:r w:rsidRPr="00FB111F">
        <w:rPr>
          <w:rFonts w:ascii="ＭＳ Ｐゴシック" w:eastAsia="ＭＳ Ｐゴシック" w:hAnsi="ＭＳ Ｐゴシック" w:hint="eastAsia"/>
          <w:color w:val="000000" w:themeColor="text1"/>
          <w:sz w:val="21"/>
          <w:szCs w:val="21"/>
          <w:lang w:eastAsia="zh-CN"/>
        </w:rPr>
        <w:t xml:space="preserve">)　</w:t>
      </w:r>
      <w:r>
        <w:rPr>
          <w:rFonts w:ascii="ＭＳ Ｐゴシック" w:eastAsia="ＭＳ Ｐゴシック" w:hAnsi="ＭＳ Ｐゴシック" w:hint="eastAsia"/>
          <w:color w:val="000000" w:themeColor="text1"/>
          <w:sz w:val="21"/>
          <w:szCs w:val="21"/>
        </w:rPr>
        <w:t>別紙の地点</w:t>
      </w:r>
    </w:p>
    <w:p w14:paraId="23E56361" w14:textId="77777777" w:rsidR="00904002" w:rsidRPr="00FB111F" w:rsidRDefault="00904002" w:rsidP="00904002">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2</w:t>
      </w:r>
      <w:r w:rsidRPr="00FB111F">
        <w:rPr>
          <w:rFonts w:ascii="ＭＳ Ｐゴシック" w:eastAsia="ＭＳ Ｐゴシック" w:hAnsi="ＭＳ Ｐゴシック" w:hint="eastAsia"/>
          <w:color w:val="000000" w:themeColor="text1"/>
          <w:sz w:val="21"/>
          <w:szCs w:val="21"/>
          <w:lang w:eastAsia="zh-CN"/>
        </w:rPr>
        <w:t>)　 連絡事項</w:t>
      </w:r>
    </w:p>
    <w:p w14:paraId="322238A9" w14:textId="77777777" w:rsidR="00904002" w:rsidRPr="00FB111F" w:rsidRDefault="00904002" w:rsidP="00904002">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①　通過地点名</w:t>
      </w:r>
    </w:p>
    <w:p w14:paraId="65E47C9D" w14:textId="77777777" w:rsidR="00904002" w:rsidRPr="00FB111F" w:rsidRDefault="00904002" w:rsidP="00904002">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②　通過時刻</w:t>
      </w:r>
    </w:p>
    <w:p w14:paraId="098D8F58" w14:textId="77777777" w:rsidR="00904002" w:rsidRPr="00FB111F" w:rsidRDefault="00904002" w:rsidP="00904002">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③　天候、風向、風速、波浪、視程の状況</w:t>
      </w:r>
    </w:p>
    <w:p w14:paraId="16C0E38F" w14:textId="77777777" w:rsidR="00904002" w:rsidRPr="00FB111F" w:rsidRDefault="00904002" w:rsidP="00904002">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その他入港予定時刻等運航管理上必要と認める事項</w:t>
      </w:r>
    </w:p>
    <w:p w14:paraId="00E6AE75" w14:textId="77777777" w:rsidR="00904002" w:rsidRPr="00033E53"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sidRPr="0079640C">
        <w:rPr>
          <w:rFonts w:ascii="ＭＳ Ｐゴシック" w:eastAsia="ＭＳ Ｐゴシック" w:hAnsi="ＭＳ Ｐゴシック"/>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は、航行に関する安全情報等船長に連絡すべき事項を生じたときは、その都度速やかに連絡するものとする。</w:t>
      </w:r>
    </w:p>
    <w:bookmarkEnd w:id="1"/>
    <w:p w14:paraId="2CBF7940" w14:textId="77777777" w:rsidR="00904002" w:rsidRDefault="00904002" w:rsidP="00904002">
      <w:pPr>
        <w:pStyle w:val="a3"/>
        <w:wordWrap/>
        <w:ind w:left="213" w:hangingChars="100" w:hanging="213"/>
        <w:rPr>
          <w:spacing w:val="0"/>
          <w:sz w:val="21"/>
          <w:szCs w:val="21"/>
        </w:rPr>
      </w:pPr>
    </w:p>
    <w:p w14:paraId="489B4F50"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（入港連絡等）</w:t>
      </w:r>
    </w:p>
    <w:p w14:paraId="093E84D9"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第１</w:t>
      </w:r>
      <w:r>
        <w:rPr>
          <w:rFonts w:hint="eastAsia"/>
          <w:spacing w:val="0"/>
          <w:sz w:val="21"/>
          <w:szCs w:val="21"/>
        </w:rPr>
        <w:t>２</w:t>
      </w:r>
      <w:r w:rsidRPr="00FE1AF5">
        <w:rPr>
          <w:rFonts w:hint="eastAsia"/>
          <w:spacing w:val="0"/>
          <w:sz w:val="21"/>
          <w:szCs w:val="21"/>
        </w:rPr>
        <w:t>条　船長兼務運航管理者は、運航中、</w:t>
      </w:r>
      <w:r>
        <w:rPr>
          <w:rFonts w:hint="eastAsia"/>
          <w:spacing w:val="0"/>
          <w:sz w:val="21"/>
          <w:szCs w:val="21"/>
        </w:rPr>
        <w:t>別紙の時間に</w:t>
      </w:r>
      <w:r w:rsidRPr="00FE1AF5">
        <w:rPr>
          <w:rFonts w:hint="eastAsia"/>
          <w:spacing w:val="0"/>
          <w:sz w:val="21"/>
          <w:szCs w:val="21"/>
        </w:rPr>
        <w:t>、陸上従業者に連絡する。</w:t>
      </w:r>
    </w:p>
    <w:p w14:paraId="3E7B2D48" w14:textId="77777777" w:rsidR="00904002" w:rsidRPr="00FE1AF5" w:rsidRDefault="00904002" w:rsidP="00904002">
      <w:pPr>
        <w:pStyle w:val="a3"/>
        <w:ind w:left="213" w:hangingChars="100" w:hanging="213"/>
        <w:rPr>
          <w:spacing w:val="0"/>
          <w:sz w:val="21"/>
          <w:szCs w:val="21"/>
        </w:rPr>
      </w:pPr>
    </w:p>
    <w:p w14:paraId="168502B1"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２　前項の連絡を受けた陸上従業者は、船長兼務運航管理者に次の事項を連絡する。</w:t>
      </w:r>
      <w:r w:rsidRPr="00FE1AF5">
        <w:rPr>
          <w:rFonts w:hint="eastAsia"/>
          <w:spacing w:val="0"/>
          <w:sz w:val="21"/>
          <w:szCs w:val="21"/>
        </w:rPr>
        <w:t xml:space="preserve"> </w:t>
      </w:r>
    </w:p>
    <w:p w14:paraId="07C50A7C"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(1)</w:t>
      </w:r>
      <w:r w:rsidRPr="00FE1AF5">
        <w:rPr>
          <w:rFonts w:hint="eastAsia"/>
          <w:spacing w:val="0"/>
          <w:sz w:val="21"/>
          <w:szCs w:val="21"/>
        </w:rPr>
        <w:t xml:space="preserve">　着岸岸壁の使用船舶の有無</w:t>
      </w:r>
    </w:p>
    <w:p w14:paraId="2D2FE3C8"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(2)</w:t>
      </w:r>
      <w:r w:rsidRPr="00FE1AF5">
        <w:rPr>
          <w:rFonts w:hint="eastAsia"/>
          <w:spacing w:val="0"/>
          <w:sz w:val="21"/>
          <w:szCs w:val="21"/>
        </w:rPr>
        <w:t xml:space="preserve">　着岸岸壁付近の停泊船舶及び航行船舶の状況</w:t>
      </w:r>
    </w:p>
    <w:p w14:paraId="214233FE" w14:textId="77777777" w:rsidR="00904002" w:rsidRPr="00FE1AF5" w:rsidRDefault="00904002" w:rsidP="00904002">
      <w:pPr>
        <w:pStyle w:val="a3"/>
        <w:ind w:left="213" w:hangingChars="100" w:hanging="213"/>
        <w:rPr>
          <w:spacing w:val="0"/>
          <w:sz w:val="21"/>
          <w:szCs w:val="21"/>
        </w:rPr>
      </w:pPr>
      <w:r w:rsidRPr="00FE1AF5">
        <w:rPr>
          <w:rFonts w:hint="eastAsia"/>
          <w:spacing w:val="0"/>
          <w:sz w:val="21"/>
          <w:szCs w:val="21"/>
        </w:rPr>
        <w:t>(3)</w:t>
      </w:r>
      <w:r w:rsidRPr="00FE1AF5">
        <w:rPr>
          <w:rFonts w:hint="eastAsia"/>
          <w:spacing w:val="0"/>
          <w:sz w:val="21"/>
          <w:szCs w:val="21"/>
        </w:rPr>
        <w:t xml:space="preserve">　岸壁付近の風向、風速、視程、波浪（風浪、うねりの方向、波高）及び潮流（流向、流速）</w:t>
      </w:r>
    </w:p>
    <w:p w14:paraId="03D163EE" w14:textId="77777777" w:rsidR="00904002" w:rsidRDefault="00904002" w:rsidP="00904002">
      <w:pPr>
        <w:pStyle w:val="a3"/>
        <w:wordWrap/>
        <w:ind w:left="213" w:hangingChars="100" w:hanging="213"/>
        <w:rPr>
          <w:spacing w:val="0"/>
          <w:sz w:val="21"/>
          <w:szCs w:val="21"/>
        </w:rPr>
      </w:pPr>
      <w:r w:rsidRPr="00FE1AF5">
        <w:rPr>
          <w:rFonts w:hint="eastAsia"/>
          <w:spacing w:val="0"/>
          <w:sz w:val="21"/>
          <w:szCs w:val="21"/>
        </w:rPr>
        <w:t>(4)</w:t>
      </w:r>
      <w:r w:rsidRPr="00FE1AF5">
        <w:rPr>
          <w:rFonts w:hint="eastAsia"/>
          <w:spacing w:val="0"/>
          <w:sz w:val="21"/>
          <w:szCs w:val="21"/>
        </w:rPr>
        <w:t xml:space="preserve">　その他操船上の参考となる事項</w:t>
      </w:r>
    </w:p>
    <w:p w14:paraId="12F34DF9" w14:textId="77777777" w:rsidR="00904002" w:rsidRPr="00FB111F" w:rsidRDefault="00904002" w:rsidP="00904002">
      <w:pPr>
        <w:pStyle w:val="a3"/>
        <w:wordWrap/>
        <w:ind w:left="213" w:hangingChars="100" w:hanging="213"/>
        <w:rPr>
          <w:spacing w:val="0"/>
          <w:sz w:val="21"/>
          <w:szCs w:val="21"/>
        </w:rPr>
      </w:pPr>
    </w:p>
    <w:p w14:paraId="1B02F8E4"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5C12F57A"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３</w:t>
      </w:r>
      <w:r w:rsidRPr="00FB111F">
        <w:rPr>
          <w:rFonts w:ascii="ＭＳ Ｐゴシック" w:eastAsia="ＭＳ Ｐゴシック" w:hAnsi="ＭＳ Ｐゴシック" w:hint="eastAsia"/>
          <w:color w:val="000000" w:themeColor="text1"/>
          <w:sz w:val="21"/>
          <w:szCs w:val="21"/>
        </w:rPr>
        <w:t>条　発航前検査の内容は、次に掲げる事項とする</w:t>
      </w:r>
      <w:r>
        <w:rPr>
          <w:rFonts w:ascii="ＭＳ Ｐゴシック" w:eastAsia="ＭＳ Ｐゴシック" w:hAnsi="ＭＳ Ｐゴシック" w:hint="eastAsia"/>
          <w:color w:val="000000" w:themeColor="text1"/>
          <w:sz w:val="21"/>
          <w:szCs w:val="21"/>
        </w:rPr>
        <w:t>。</w:t>
      </w:r>
    </w:p>
    <w:p w14:paraId="5E60416E" w14:textId="77777777" w:rsidR="00904002" w:rsidRPr="00FB111F" w:rsidRDefault="00904002" w:rsidP="00904002">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2DBAF952"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78FB88E4"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64BF8551"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226A633F"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666E3429" w14:textId="77777777" w:rsidR="00904002" w:rsidRPr="00FB111F" w:rsidRDefault="00904002" w:rsidP="00904002">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2CD405A7" w14:textId="77777777" w:rsidR="00904002" w:rsidRPr="00FB111F" w:rsidRDefault="00904002" w:rsidP="00904002">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5CE99BB4"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09071F89" w14:textId="77777777" w:rsidR="00904002" w:rsidRDefault="00904002" w:rsidP="00904002">
      <w:pPr>
        <w:pStyle w:val="a3"/>
        <w:rPr>
          <w:rFonts w:ascii="ＭＳ Ｐゴシック" w:eastAsia="ＭＳ Ｐゴシック" w:hAnsi="ＭＳ Ｐゴシック"/>
          <w:color w:val="000000" w:themeColor="text1"/>
          <w:sz w:val="21"/>
          <w:szCs w:val="21"/>
        </w:rPr>
      </w:pPr>
    </w:p>
    <w:p w14:paraId="715187C2" w14:textId="77777777" w:rsidR="00904002" w:rsidRPr="00FB111F" w:rsidRDefault="00904002" w:rsidP="00904002">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5FD21822" w14:textId="77777777" w:rsidR="00904002" w:rsidRPr="00FB111F" w:rsidRDefault="00904002" w:rsidP="00904002">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19F4B788" w14:textId="77777777" w:rsidR="00904002" w:rsidRPr="00FB111F" w:rsidRDefault="00904002" w:rsidP="00904002">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5C319474"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7518FAE2"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は、第１項の検査を行ったときは、次に掲げる事項を発航前検査記録簿に記録し、</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に報告すること。</w:t>
      </w:r>
    </w:p>
    <w:p w14:paraId="5A5D9AA6"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5402B788"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0747C576"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676EE64E" w14:textId="77777777" w:rsidR="00904002" w:rsidRPr="00FB111F" w:rsidRDefault="00904002" w:rsidP="00904002">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24861F25" w14:textId="77777777" w:rsidR="00904002" w:rsidRDefault="00904002" w:rsidP="00904002">
      <w:pPr>
        <w:pStyle w:val="a3"/>
        <w:wordWrap/>
        <w:rPr>
          <w:rFonts w:ascii="ＭＳ Ｐゴシック" w:eastAsia="ＭＳ Ｐゴシック" w:hAnsi="ＭＳ Ｐゴシック"/>
          <w:color w:val="000000" w:themeColor="text1"/>
          <w:sz w:val="21"/>
          <w:szCs w:val="21"/>
        </w:rPr>
      </w:pPr>
    </w:p>
    <w:p w14:paraId="48659BFE" w14:textId="77777777" w:rsidR="00904002" w:rsidRPr="00FB111F" w:rsidRDefault="00904002" w:rsidP="00904002">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運航管理者は、前項の発航前検査記録簿を所属する営業所に１年間保存すること。</w:t>
      </w:r>
    </w:p>
    <w:p w14:paraId="7D1E3909" w14:textId="77777777" w:rsidR="00904002" w:rsidRPr="00FB111F" w:rsidRDefault="00904002" w:rsidP="00904002">
      <w:pPr>
        <w:pStyle w:val="a3"/>
        <w:wordWrap/>
        <w:ind w:left="213" w:hangingChars="100" w:hanging="213"/>
        <w:rPr>
          <w:spacing w:val="0"/>
          <w:sz w:val="21"/>
          <w:szCs w:val="21"/>
        </w:rPr>
      </w:pPr>
    </w:p>
    <w:p w14:paraId="0B7EFF57"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221663D4"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４</w:t>
      </w:r>
      <w:r w:rsidRPr="00FB111F">
        <w:rPr>
          <w:rFonts w:ascii="ＭＳ Ｐゴシック" w:eastAsia="ＭＳ Ｐゴシック" w:hAnsi="ＭＳ Ｐゴシック" w:hint="eastAsia"/>
          <w:color w:val="000000" w:themeColor="text1"/>
          <w:sz w:val="21"/>
          <w:szCs w:val="21"/>
        </w:rPr>
        <w:t>条　運航管理者は、陸上施設点検簿に基づいて、運航日毎に、係留施設（浮き桟橋、岸壁、ビット、防舷材等）、乗降用施設（タラップ、歩み板等）、転落防止施設（ハンドレール、チェーン等）等について、点検すること。</w:t>
      </w:r>
    </w:p>
    <w:p w14:paraId="500090D5"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40C12CE5"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4DE42E26"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45CB434B"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21E165C5"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5F0A0205"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1DFC5049"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73A0CB85"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7AACA6B2" w14:textId="77777777" w:rsidR="00904002" w:rsidRPr="00FB111F" w:rsidRDefault="00904002" w:rsidP="00904002">
      <w:pPr>
        <w:pStyle w:val="a3"/>
        <w:wordWrap/>
        <w:ind w:left="213" w:hangingChars="100" w:hanging="213"/>
        <w:rPr>
          <w:spacing w:val="0"/>
          <w:sz w:val="21"/>
          <w:szCs w:val="21"/>
        </w:rPr>
      </w:pPr>
    </w:p>
    <w:p w14:paraId="4C8404C2"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7FB75752"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５</w:t>
      </w:r>
      <w:r w:rsidRPr="00FB111F">
        <w:rPr>
          <w:rFonts w:ascii="ＭＳ Ｐゴシック" w:eastAsia="ＭＳ Ｐゴシック" w:hAnsi="ＭＳ Ｐゴシック" w:hint="eastAsia"/>
          <w:color w:val="000000" w:themeColor="text1"/>
          <w:sz w:val="21"/>
          <w:szCs w:val="21"/>
        </w:rPr>
        <w:t>条　安全統括管理者等は、アルコール検知器（呼気に含まれるアルコール濃度を測定し、数値で表示できる性能を有する機器）を用いたアルコール検査体制を構築しなければならない。</w:t>
      </w:r>
    </w:p>
    <w:p w14:paraId="379DE49E"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3F5856BE"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3B048C98"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38926754"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6392DFA0"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1499DC5D"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6DA78A17" w14:textId="77777777" w:rsidR="00904002" w:rsidRDefault="00904002" w:rsidP="00904002">
      <w:pPr>
        <w:pStyle w:val="a3"/>
        <w:ind w:left="215" w:hangingChars="100" w:hanging="215"/>
        <w:rPr>
          <w:rFonts w:ascii="ＭＳ Ｐゴシック" w:eastAsia="ＭＳ Ｐゴシック" w:hAnsi="ＭＳ Ｐゴシック"/>
          <w:color w:val="000000" w:themeColor="text1"/>
          <w:sz w:val="21"/>
          <w:szCs w:val="21"/>
        </w:rPr>
      </w:pPr>
    </w:p>
    <w:p w14:paraId="4F6977EF" w14:textId="77777777" w:rsidR="00904002" w:rsidRPr="00FB111F" w:rsidRDefault="00904002" w:rsidP="00904002">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w:t>
      </w:r>
      <w:r>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1C2AF51A"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3709A1CA"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079096D5"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50F711B1"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316E8280" w14:textId="77777777" w:rsidR="00904002" w:rsidRPr="00FB111F" w:rsidRDefault="00904002" w:rsidP="00904002">
      <w:pPr>
        <w:pStyle w:val="a3"/>
        <w:wordWrap/>
        <w:ind w:left="213" w:hangingChars="100" w:hanging="213"/>
        <w:rPr>
          <w:spacing w:val="0"/>
          <w:sz w:val="21"/>
          <w:szCs w:val="21"/>
        </w:rPr>
      </w:pPr>
    </w:p>
    <w:p w14:paraId="7791421C"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1AA235AB" w14:textId="77777777" w:rsidR="00904002" w:rsidRPr="00FB111F" w:rsidRDefault="00904002" w:rsidP="00904002">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６</w:t>
      </w:r>
      <w:r w:rsidRPr="00FB111F">
        <w:rPr>
          <w:rFonts w:ascii="ＭＳ Ｐゴシック" w:eastAsia="ＭＳ Ｐゴシック" w:hAnsi="ＭＳ Ｐゴシック" w:hint="eastAsia"/>
          <w:color w:val="000000" w:themeColor="text1"/>
          <w:sz w:val="21"/>
          <w:szCs w:val="21"/>
        </w:rPr>
        <w:t>条　運航管理者は、発着場等の見やすい場所に旅客の遵守すべき事項等を掲示しなければならない。</w:t>
      </w:r>
    </w:p>
    <w:p w14:paraId="5BF1A095"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5FAA6E8F"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 xml:space="preserve">(1)　</w:t>
      </w:r>
      <w:r>
        <w:rPr>
          <w:rFonts w:ascii="ＭＳ Ｐゴシック" w:eastAsia="ＭＳ Ｐゴシック" w:hAnsi="ＭＳ Ｐゴシック" w:hint="eastAsia"/>
          <w:color w:val="000000" w:themeColor="text1"/>
          <w:sz w:val="21"/>
          <w:szCs w:val="21"/>
        </w:rPr>
        <w:t xml:space="preserve">　</w:t>
      </w:r>
      <w:r w:rsidRPr="00FB111F">
        <w:rPr>
          <w:rFonts w:ascii="ＭＳ Ｐゴシック" w:eastAsia="ＭＳ Ｐゴシック" w:hAnsi="ＭＳ Ｐゴシック"/>
          <w:color w:val="000000" w:themeColor="text1"/>
          <w:sz w:val="21"/>
          <w:szCs w:val="21"/>
        </w:rPr>
        <w:t>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28605C83"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13C9CB09"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3F7EC9A6" w14:textId="77777777" w:rsidR="00904002" w:rsidRPr="00FB111F" w:rsidRDefault="00904002" w:rsidP="00904002">
      <w:pPr>
        <w:pStyle w:val="a3"/>
        <w:wordWrap/>
        <w:ind w:left="213" w:hangingChars="100" w:hanging="213"/>
        <w:rPr>
          <w:spacing w:val="0"/>
          <w:sz w:val="21"/>
          <w:szCs w:val="21"/>
        </w:rPr>
      </w:pPr>
    </w:p>
    <w:p w14:paraId="7E0AB3AD"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7B9BF3E6" w14:textId="77777777" w:rsidR="00904002" w:rsidRPr="00FB111F" w:rsidRDefault="00904002" w:rsidP="00904002">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７</w:t>
      </w:r>
      <w:r w:rsidRPr="00FB111F">
        <w:rPr>
          <w:rFonts w:ascii="ＭＳ Ｐゴシック" w:eastAsia="ＭＳ Ｐゴシック" w:hAnsi="ＭＳ Ｐゴシック" w:hint="eastAsia"/>
          <w:color w:val="000000" w:themeColor="text1"/>
          <w:sz w:val="21"/>
          <w:szCs w:val="21"/>
        </w:rPr>
        <w:t>条　船長は、船内の旅客が見やすい場所に次の事項を掲示しなければならない。</w:t>
      </w:r>
    </w:p>
    <w:p w14:paraId="28E8A8BB"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009DD040"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414AD136"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6E48D3AA"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7AED1E42"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75AED3C4"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4EFF07E7"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28DF12F1"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10E68238"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761E4993" w14:textId="77777777" w:rsidR="00904002" w:rsidRPr="00FB111F" w:rsidRDefault="00904002" w:rsidP="00904002">
      <w:pPr>
        <w:pStyle w:val="a3"/>
        <w:wordWrap/>
        <w:ind w:left="213" w:hangingChars="100" w:hanging="213"/>
        <w:rPr>
          <w:spacing w:val="0"/>
          <w:sz w:val="21"/>
          <w:szCs w:val="21"/>
        </w:rPr>
      </w:pPr>
    </w:p>
    <w:p w14:paraId="02F98531"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397754C9" w14:textId="77777777" w:rsidR="00904002" w:rsidRPr="00FB111F" w:rsidRDefault="00904002" w:rsidP="00904002">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８</w:t>
      </w:r>
      <w:r w:rsidRPr="00FB111F">
        <w:rPr>
          <w:rFonts w:ascii="ＭＳ Ｐゴシック" w:eastAsia="ＭＳ Ｐゴシック" w:hAnsi="ＭＳ Ｐゴシック" w:hint="eastAsia"/>
          <w:color w:val="000000" w:themeColor="text1"/>
          <w:sz w:val="21"/>
          <w:szCs w:val="21"/>
        </w:rPr>
        <w:t>条　船長は、救命胴衣の着用に関し、旅客に対し次に掲げる措置を講じさせること。</w:t>
      </w:r>
    </w:p>
    <w:p w14:paraId="31FC6E67"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3C24258F"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(2)　12歳未満の小児が船室外に乗船している場合は、救命胴衣を着用させること。</w:t>
      </w:r>
    </w:p>
    <w:p w14:paraId="51C1A502" w14:textId="77777777" w:rsidR="00904002" w:rsidRPr="00FB111F" w:rsidRDefault="00904002" w:rsidP="00904002">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0CE41133" w14:textId="77777777" w:rsidR="00904002" w:rsidRDefault="00904002" w:rsidP="00904002">
      <w:pPr>
        <w:pStyle w:val="a3"/>
        <w:ind w:left="107" w:hangingChars="50" w:hanging="107"/>
        <w:rPr>
          <w:rFonts w:ascii="ＭＳ Ｐゴシック" w:eastAsia="ＭＳ Ｐゴシック" w:hAnsi="ＭＳ Ｐゴシック"/>
          <w:color w:val="000000" w:themeColor="text1"/>
          <w:sz w:val="21"/>
          <w:szCs w:val="21"/>
        </w:rPr>
      </w:pPr>
    </w:p>
    <w:p w14:paraId="24749258" w14:textId="77777777" w:rsidR="00904002" w:rsidRPr="00FB111F" w:rsidRDefault="00904002" w:rsidP="00904002">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271EF204" w14:textId="77777777" w:rsidR="00904002" w:rsidRPr="00FB111F" w:rsidRDefault="00904002" w:rsidP="00904002">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69375832"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0B3F60B7" w14:textId="77777777" w:rsidR="00904002" w:rsidRPr="00FB111F" w:rsidRDefault="00904002" w:rsidP="00904002">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196E0B33" w14:textId="77777777" w:rsidR="00904002" w:rsidRPr="00FB111F" w:rsidRDefault="00904002" w:rsidP="00904002">
      <w:pPr>
        <w:pStyle w:val="a3"/>
        <w:wordWrap/>
        <w:ind w:left="213" w:hangingChars="100" w:hanging="213"/>
        <w:rPr>
          <w:spacing w:val="0"/>
          <w:sz w:val="21"/>
          <w:szCs w:val="21"/>
        </w:rPr>
      </w:pPr>
    </w:p>
    <w:p w14:paraId="2DB05847" w14:textId="77777777" w:rsidR="00904002" w:rsidRPr="00FB111F" w:rsidRDefault="00904002" w:rsidP="00904002">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613770D6" w14:textId="77777777" w:rsidR="00904002" w:rsidRPr="00846744" w:rsidRDefault="00904002" w:rsidP="00904002">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１９</w:t>
      </w:r>
      <w:r w:rsidRPr="00FB111F">
        <w:rPr>
          <w:rFonts w:ascii="ＭＳ Ｐゴシック" w:eastAsia="ＭＳ Ｐゴシック" w:hAnsi="ＭＳ Ｐゴシック" w:hint="eastAsia"/>
          <w:color w:val="000000" w:themeColor="text1"/>
          <w:sz w:val="21"/>
          <w:szCs w:val="21"/>
        </w:rPr>
        <w:t>条　船長は、入港着岸（桟）前</w:t>
      </w:r>
      <w:r>
        <w:rPr>
          <w:rFonts w:ascii="ＭＳ Ｐゴシック" w:eastAsia="ＭＳ Ｐゴシック" w:hAnsi="ＭＳ Ｐゴシック" w:hint="eastAsia"/>
          <w:color w:val="000000" w:themeColor="text1"/>
          <w:sz w:val="21"/>
          <w:szCs w:val="21"/>
        </w:rPr>
        <w:t>に</w:t>
      </w:r>
      <w:r w:rsidRPr="00FB111F">
        <w:rPr>
          <w:rFonts w:ascii="ＭＳ Ｐゴシック" w:eastAsia="ＭＳ Ｐゴシック" w:hAnsi="ＭＳ Ｐゴシック" w:hint="eastAsia"/>
          <w:color w:val="000000" w:themeColor="text1"/>
          <w:sz w:val="21"/>
          <w:szCs w:val="21"/>
        </w:rPr>
        <w:t>、安全な海域において、機関の後進（CPPの場合は翼角作動）、舵等の点検を</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実施する。これは、短い航路において、一日に何度も入出港を繰り返す場合も同様である。</w:t>
      </w:r>
    </w:p>
    <w:p w14:paraId="26F0A1CD" w14:textId="77777777" w:rsidR="00904002" w:rsidRDefault="00904002" w:rsidP="00904002">
      <w:pPr>
        <w:widowControl/>
        <w:jc w:val="left"/>
        <w:rPr>
          <w:rFonts w:ascii="ＭＳ Ｐゴシック" w:eastAsia="ＭＳ Ｐゴシック" w:hAnsi="ＭＳ Ｐゴシック" w:cs="ＭＳ ゴシック"/>
          <w:kern w:val="0"/>
          <w:szCs w:val="21"/>
        </w:rPr>
      </w:pPr>
      <w:r>
        <w:rPr>
          <w:rFonts w:ascii="ＭＳ Ｐゴシック" w:eastAsia="ＭＳ Ｐゴシック" w:hAnsi="ＭＳ Ｐゴシック"/>
          <w:szCs w:val="21"/>
        </w:rPr>
        <w:br w:type="page"/>
      </w:r>
    </w:p>
    <w:p w14:paraId="2D25FFDD" w14:textId="77777777" w:rsidR="003F4886" w:rsidRPr="00363786" w:rsidRDefault="003F4886" w:rsidP="003F4886">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lastRenderedPageBreak/>
        <w:t>限定小規模事業者特例用</w:t>
      </w:r>
    </w:p>
    <w:p w14:paraId="25D57A4F" w14:textId="77777777" w:rsidR="003F4886" w:rsidRPr="00363786" w:rsidRDefault="003F4886" w:rsidP="003F4886">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船長以外の作業員無し・陸上従業者無し</w:t>
      </w:r>
    </w:p>
    <w:p w14:paraId="09C1E4F2" w14:textId="77777777" w:rsidR="003F4886" w:rsidRPr="004B0EF9" w:rsidRDefault="003F4886" w:rsidP="003F4886">
      <w:pPr>
        <w:pStyle w:val="a3"/>
        <w:wordWrap/>
        <w:ind w:firstLineChars="389" w:firstLine="1111"/>
        <w:jc w:val="center"/>
        <w:rPr>
          <w:rFonts w:asciiTheme="majorEastAsia" w:eastAsiaTheme="majorEastAsia" w:hAnsiTheme="majorEastAsia"/>
          <w:b/>
          <w:sz w:val="28"/>
          <w:szCs w:val="21"/>
        </w:rPr>
      </w:pPr>
    </w:p>
    <w:p w14:paraId="6E78CCE3" w14:textId="77777777" w:rsidR="003F4886" w:rsidRPr="00DF6A33" w:rsidRDefault="003F4886" w:rsidP="003F4886">
      <w:pPr>
        <w:pStyle w:val="a3"/>
        <w:wordWrap/>
        <w:ind w:firstLineChars="389" w:firstLine="1111"/>
        <w:jc w:val="center"/>
        <w:rPr>
          <w:rFonts w:asciiTheme="majorEastAsia" w:eastAsiaTheme="majorEastAsia" w:hAnsiTheme="majorEastAsia"/>
          <w:b/>
          <w:sz w:val="28"/>
          <w:szCs w:val="21"/>
        </w:rPr>
      </w:pPr>
    </w:p>
    <w:p w14:paraId="2B590A6A" w14:textId="77777777" w:rsidR="003F4886" w:rsidRPr="00DF6A33" w:rsidRDefault="003F4886" w:rsidP="003F4886">
      <w:pPr>
        <w:pStyle w:val="a3"/>
        <w:wordWrap/>
        <w:jc w:val="center"/>
        <w:rPr>
          <w:b/>
          <w:spacing w:val="0"/>
          <w:sz w:val="28"/>
          <w:szCs w:val="21"/>
          <w:lang w:eastAsia="zh-TW"/>
        </w:rPr>
      </w:pPr>
      <w:r w:rsidRPr="00DF6A33">
        <w:rPr>
          <w:rFonts w:ascii="ＭＳ ゴシック" w:hAnsi="ＭＳ ゴシック" w:hint="eastAsia"/>
          <w:b/>
          <w:sz w:val="28"/>
          <w:szCs w:val="21"/>
          <w:lang w:eastAsia="zh-TW"/>
        </w:rPr>
        <w:t>作　業　基　準</w:t>
      </w:r>
    </w:p>
    <w:p w14:paraId="11F1585B" w14:textId="77777777" w:rsidR="003F4886" w:rsidRPr="00DF6A33" w:rsidRDefault="003F4886" w:rsidP="003F4886">
      <w:pPr>
        <w:pStyle w:val="a3"/>
        <w:wordWrap/>
        <w:jc w:val="center"/>
        <w:rPr>
          <w:rFonts w:ascii="ＭＳ ゴシック" w:hAnsi="ＭＳ ゴシック"/>
          <w:sz w:val="21"/>
          <w:szCs w:val="21"/>
          <w:lang w:eastAsia="zh-TW"/>
        </w:rPr>
      </w:pPr>
    </w:p>
    <w:p w14:paraId="72D75859" w14:textId="77777777" w:rsidR="003F4886" w:rsidRPr="00DF6A33" w:rsidRDefault="003F4886" w:rsidP="003F4886">
      <w:pPr>
        <w:pStyle w:val="a3"/>
        <w:wordWrap/>
        <w:jc w:val="center"/>
        <w:rPr>
          <w:spacing w:val="0"/>
          <w:sz w:val="21"/>
          <w:szCs w:val="21"/>
          <w:u w:val="single"/>
          <w:lang w:eastAsia="zh-CN"/>
        </w:rPr>
      </w:pPr>
      <w:r w:rsidRPr="00DF6A33">
        <w:rPr>
          <w:rFonts w:ascii="ＭＳ ゴシック" w:hAnsi="ＭＳ ゴシック" w:hint="eastAsia"/>
          <w:sz w:val="21"/>
          <w:szCs w:val="21"/>
          <w:u w:val="single"/>
          <w:lang w:eastAsia="zh-CN"/>
        </w:rPr>
        <w:t>令和　年</w:t>
      </w:r>
      <w:r>
        <w:rPr>
          <w:rFonts w:ascii="ＭＳ ゴシック" w:hAnsi="ＭＳ ゴシック" w:hint="eastAsia"/>
          <w:sz w:val="21"/>
          <w:szCs w:val="21"/>
          <w:u w:val="single"/>
        </w:rPr>
        <w:t xml:space="preserve">　</w:t>
      </w:r>
      <w:r w:rsidRPr="00DF6A33">
        <w:rPr>
          <w:rFonts w:ascii="ＭＳ ゴシック" w:hAnsi="ＭＳ ゴシック" w:hint="eastAsia"/>
          <w:sz w:val="21"/>
          <w:szCs w:val="21"/>
          <w:u w:val="single"/>
          <w:lang w:eastAsia="zh-CN"/>
        </w:rPr>
        <w:t xml:space="preserve">　月</w:t>
      </w:r>
      <w:r>
        <w:rPr>
          <w:rFonts w:ascii="ＭＳ ゴシック" w:hAnsi="ＭＳ ゴシック" w:hint="eastAsia"/>
          <w:sz w:val="21"/>
          <w:szCs w:val="21"/>
          <w:u w:val="single"/>
        </w:rPr>
        <w:t xml:space="preserve">　</w:t>
      </w:r>
      <w:r w:rsidRPr="00DF6A33">
        <w:rPr>
          <w:rFonts w:ascii="ＭＳ ゴシック" w:hAnsi="ＭＳ ゴシック" w:hint="eastAsia"/>
          <w:sz w:val="21"/>
          <w:szCs w:val="21"/>
          <w:u w:val="single"/>
          <w:lang w:eastAsia="zh-CN"/>
        </w:rPr>
        <w:t xml:space="preserve">　日</w:t>
      </w:r>
    </w:p>
    <w:p w14:paraId="4A653E80" w14:textId="77777777" w:rsidR="003F4886" w:rsidRPr="00DF6A33" w:rsidRDefault="003F4886" w:rsidP="003F4886">
      <w:pPr>
        <w:pStyle w:val="a3"/>
        <w:wordWrap/>
        <w:rPr>
          <w:spacing w:val="0"/>
          <w:sz w:val="21"/>
          <w:szCs w:val="21"/>
          <w:u w:val="single"/>
          <w:lang w:eastAsia="zh-TW"/>
        </w:rPr>
      </w:pPr>
      <w:r w:rsidRPr="00DF6A33">
        <w:rPr>
          <w:rFonts w:ascii="ＭＳ ゴシック" w:hAnsi="ＭＳ ゴシック" w:hint="eastAsia"/>
          <w:sz w:val="21"/>
          <w:szCs w:val="21"/>
          <w:lang w:eastAsia="zh-TW"/>
        </w:rPr>
        <w:t xml:space="preserve">　　　　　　　　　　　　　事業者名</w:t>
      </w:r>
      <w:r w:rsidRPr="00DF6A33">
        <w:rPr>
          <w:rFonts w:ascii="ＭＳ ゴシック" w:hAnsi="ＭＳ ゴシック" w:hint="eastAsia"/>
          <w:sz w:val="21"/>
          <w:szCs w:val="21"/>
          <w:u w:val="single"/>
          <w:lang w:eastAsia="zh-TW"/>
        </w:rPr>
        <w:t xml:space="preserve">　　　　　　　　　</w:t>
      </w:r>
    </w:p>
    <w:p w14:paraId="291B8B32" w14:textId="77777777" w:rsidR="003F4886" w:rsidRPr="00DF6A33" w:rsidRDefault="003F4886" w:rsidP="003F4886">
      <w:pPr>
        <w:pStyle w:val="a3"/>
        <w:wordWrap/>
        <w:rPr>
          <w:spacing w:val="0"/>
          <w:sz w:val="21"/>
          <w:szCs w:val="21"/>
          <w:lang w:eastAsia="zh-TW"/>
        </w:rPr>
      </w:pPr>
    </w:p>
    <w:p w14:paraId="20B7B6B6" w14:textId="77777777" w:rsidR="003F4886" w:rsidRPr="00DF6A33" w:rsidRDefault="003F4886" w:rsidP="003F4886">
      <w:pPr>
        <w:pStyle w:val="a3"/>
        <w:wordWrap/>
        <w:rPr>
          <w:spacing w:val="0"/>
          <w:sz w:val="21"/>
          <w:szCs w:val="21"/>
          <w:lang w:eastAsia="zh-TW"/>
        </w:rPr>
      </w:pPr>
    </w:p>
    <w:p w14:paraId="42E92AC6" w14:textId="77777777" w:rsidR="003F4886" w:rsidRPr="00DF6A33" w:rsidRDefault="003F4886" w:rsidP="003F4886">
      <w:pPr>
        <w:pStyle w:val="a3"/>
        <w:wordWrap/>
        <w:rPr>
          <w:spacing w:val="0"/>
          <w:sz w:val="21"/>
          <w:szCs w:val="21"/>
          <w:lang w:eastAsia="zh-TW"/>
        </w:rPr>
      </w:pPr>
    </w:p>
    <w:p w14:paraId="061AD2C9" w14:textId="77777777" w:rsidR="003F4886" w:rsidRPr="00DF6A33" w:rsidRDefault="003F4886" w:rsidP="003F4886">
      <w:pPr>
        <w:pStyle w:val="a3"/>
        <w:wordWrap/>
        <w:ind w:leftChars="-2" w:left="-4" w:firstLine="1"/>
        <w:jc w:val="center"/>
        <w:rPr>
          <w:spacing w:val="0"/>
          <w:sz w:val="21"/>
          <w:szCs w:val="21"/>
          <w:lang w:eastAsia="zh-TW"/>
        </w:rPr>
      </w:pPr>
      <w:r w:rsidRPr="00DF6A33">
        <w:rPr>
          <w:rFonts w:ascii="ＭＳ ゴシック" w:hAnsi="ＭＳ ゴシック" w:hint="eastAsia"/>
          <w:sz w:val="21"/>
          <w:szCs w:val="21"/>
          <w:lang w:eastAsia="zh-TW"/>
        </w:rPr>
        <w:t>目　　　　次</w:t>
      </w:r>
    </w:p>
    <w:p w14:paraId="4E152F3A" w14:textId="77777777" w:rsidR="003F4886" w:rsidRPr="00DF6A33" w:rsidRDefault="003F4886" w:rsidP="003F4886">
      <w:pPr>
        <w:pStyle w:val="a3"/>
        <w:wordWrap/>
        <w:ind w:left="816"/>
        <w:rPr>
          <w:spacing w:val="0"/>
          <w:sz w:val="21"/>
          <w:szCs w:val="21"/>
          <w:lang w:eastAsia="zh-TW"/>
        </w:rPr>
      </w:pPr>
    </w:p>
    <w:p w14:paraId="1DC1A57B" w14:textId="77777777" w:rsidR="003F4886" w:rsidRPr="00DF6A33" w:rsidRDefault="003F4886" w:rsidP="003F4886">
      <w:pPr>
        <w:pStyle w:val="a3"/>
        <w:wordWrap/>
        <w:ind w:left="816"/>
        <w:rPr>
          <w:spacing w:val="0"/>
          <w:sz w:val="21"/>
          <w:szCs w:val="21"/>
          <w:lang w:eastAsia="zh-TW"/>
        </w:rPr>
      </w:pPr>
    </w:p>
    <w:p w14:paraId="28F61842" w14:textId="77777777" w:rsidR="003F4886" w:rsidRPr="00DF6A33" w:rsidRDefault="003F4886" w:rsidP="003F4886">
      <w:pPr>
        <w:pStyle w:val="a3"/>
        <w:wordWrap/>
        <w:ind w:left="816"/>
        <w:rPr>
          <w:spacing w:val="0"/>
          <w:sz w:val="21"/>
          <w:szCs w:val="21"/>
          <w:lang w:eastAsia="zh-TW"/>
        </w:rPr>
      </w:pPr>
      <w:r w:rsidRPr="00DF6A33">
        <w:rPr>
          <w:rFonts w:ascii="ＭＳ ゴシック" w:hAnsi="ＭＳ ゴシック" w:hint="eastAsia"/>
          <w:sz w:val="21"/>
          <w:szCs w:val="21"/>
          <w:lang w:eastAsia="zh-TW"/>
        </w:rPr>
        <w:t>第１章　総則</w:t>
      </w:r>
    </w:p>
    <w:p w14:paraId="040D54C7" w14:textId="77777777" w:rsidR="003F4886" w:rsidRPr="00DF6A33" w:rsidRDefault="003F4886" w:rsidP="003F4886">
      <w:pPr>
        <w:pStyle w:val="a3"/>
        <w:wordWrap/>
        <w:ind w:left="816"/>
        <w:rPr>
          <w:rFonts w:ascii="ＭＳ ゴシック" w:hAnsi="ＭＳ ゴシック"/>
          <w:sz w:val="21"/>
          <w:szCs w:val="21"/>
          <w:lang w:eastAsia="zh-TW"/>
        </w:rPr>
      </w:pPr>
      <w:r w:rsidRPr="00DF6A33">
        <w:rPr>
          <w:rFonts w:ascii="ＭＳ ゴシック" w:hAnsi="ＭＳ ゴシック" w:hint="eastAsia"/>
          <w:sz w:val="21"/>
          <w:szCs w:val="21"/>
          <w:lang w:eastAsia="zh-TW"/>
        </w:rPr>
        <w:t>第２章　作業体制</w:t>
      </w:r>
    </w:p>
    <w:p w14:paraId="0E79FDA2" w14:textId="77777777" w:rsidR="003F4886" w:rsidRPr="00DF6A33" w:rsidRDefault="003F4886" w:rsidP="003F4886">
      <w:pPr>
        <w:pStyle w:val="a3"/>
        <w:wordWrap/>
        <w:ind w:left="816"/>
        <w:rPr>
          <w:spacing w:val="0"/>
          <w:sz w:val="21"/>
          <w:szCs w:val="21"/>
          <w:lang w:eastAsia="zh-TW"/>
        </w:rPr>
      </w:pPr>
      <w:r w:rsidRPr="00DF6A33">
        <w:rPr>
          <w:rFonts w:ascii="ＭＳ ゴシック" w:hAnsi="ＭＳ ゴシック" w:hint="eastAsia"/>
          <w:sz w:val="21"/>
          <w:szCs w:val="21"/>
          <w:lang w:eastAsia="zh-TW"/>
        </w:rPr>
        <w:t>第３章　乗下船作業</w:t>
      </w:r>
    </w:p>
    <w:p w14:paraId="7903F130" w14:textId="77777777" w:rsidR="003F4886" w:rsidRPr="00DF6A33" w:rsidRDefault="003F4886" w:rsidP="003F4886">
      <w:pPr>
        <w:pStyle w:val="a3"/>
        <w:wordWrap/>
        <w:ind w:left="816"/>
        <w:rPr>
          <w:spacing w:val="0"/>
          <w:sz w:val="21"/>
          <w:szCs w:val="21"/>
        </w:rPr>
      </w:pPr>
      <w:r w:rsidRPr="00DF6A33">
        <w:rPr>
          <w:rFonts w:ascii="ＭＳ ゴシック" w:hAnsi="ＭＳ ゴシック" w:hint="eastAsia"/>
          <w:sz w:val="21"/>
          <w:szCs w:val="21"/>
        </w:rPr>
        <w:t>第４章　危険物等の取扱い</w:t>
      </w:r>
    </w:p>
    <w:p w14:paraId="2748A744" w14:textId="77777777" w:rsidR="003F4886" w:rsidRPr="00DF6A33" w:rsidRDefault="003F4886" w:rsidP="003F4886">
      <w:pPr>
        <w:widowControl/>
        <w:jc w:val="left"/>
        <w:rPr>
          <w:rFonts w:eastAsia="ＭＳ ゴシック" w:cs="ＭＳ ゴシック"/>
          <w:kern w:val="0"/>
          <w:szCs w:val="21"/>
        </w:rPr>
      </w:pPr>
      <w:r w:rsidRPr="00DF6A33">
        <w:rPr>
          <w:szCs w:val="21"/>
        </w:rPr>
        <w:br w:type="page"/>
      </w:r>
    </w:p>
    <w:p w14:paraId="294593AD" w14:textId="77777777" w:rsidR="003F4886" w:rsidRPr="00DF6A33" w:rsidRDefault="003F4886" w:rsidP="003F4886">
      <w:pPr>
        <w:pStyle w:val="a3"/>
        <w:numPr>
          <w:ilvl w:val="0"/>
          <w:numId w:val="6"/>
        </w:numPr>
        <w:wordWrap/>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lastRenderedPageBreak/>
        <w:t>総則</w:t>
      </w:r>
    </w:p>
    <w:p w14:paraId="6D3F219F" w14:textId="77777777" w:rsidR="003F4886" w:rsidRPr="00DF6A33" w:rsidRDefault="003F4886" w:rsidP="003F4886">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（目的）</w:t>
      </w:r>
    </w:p>
    <w:p w14:paraId="29F9BF6F" w14:textId="77777777" w:rsidR="003F4886" w:rsidRPr="00DF6A33" w:rsidRDefault="003F4886" w:rsidP="003F4886">
      <w:pPr>
        <w:pStyle w:val="a3"/>
        <w:wordWrap/>
        <w:spacing w:line="320" w:lineRule="exact"/>
        <w:ind w:left="107" w:hangingChars="50" w:hanging="107"/>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第１条　この基準は、安全管理規程に基づき、</w:t>
      </w:r>
      <w:r w:rsidRPr="00DF6A33">
        <w:rPr>
          <w:rFonts w:ascii="ＭＳ Ｐゴシック" w:eastAsia="ＭＳ Ｐゴシック" w:hAnsi="ＭＳ Ｐゴシック" w:hint="eastAsia"/>
          <w:sz w:val="21"/>
          <w:szCs w:val="21"/>
          <w:u w:val="single"/>
        </w:rPr>
        <w:t xml:space="preserve">　　　　　　</w:t>
      </w:r>
      <w:r w:rsidRPr="00DF6A33">
        <w:rPr>
          <w:rFonts w:ascii="ＭＳ Ｐゴシック" w:eastAsia="ＭＳ Ｐゴシック" w:hAnsi="ＭＳ Ｐゴシック" w:hint="eastAsia"/>
          <w:sz w:val="21"/>
          <w:szCs w:val="21"/>
        </w:rPr>
        <w:t>航路の作業に関する基準を明確にし、もって輸送に関連する作業の安全を確保することを目的とする。</w:t>
      </w:r>
    </w:p>
    <w:p w14:paraId="6D31C3BD" w14:textId="77777777" w:rsidR="003F4886" w:rsidRPr="00DF6A33" w:rsidRDefault="003F4886" w:rsidP="003F4886">
      <w:pPr>
        <w:pStyle w:val="a3"/>
        <w:wordWrap/>
        <w:ind w:left="213" w:hangingChars="100" w:hanging="213"/>
        <w:rPr>
          <w:spacing w:val="0"/>
          <w:sz w:val="21"/>
          <w:szCs w:val="21"/>
        </w:rPr>
      </w:pPr>
    </w:p>
    <w:p w14:paraId="292F0F44" w14:textId="77777777" w:rsidR="003F4886" w:rsidRPr="00DF6A33" w:rsidRDefault="003F4886" w:rsidP="003F4886">
      <w:pPr>
        <w:pStyle w:val="a3"/>
        <w:wordWrap/>
        <w:ind w:firstLineChars="500" w:firstLine="1073"/>
        <w:rPr>
          <w:rFonts w:ascii="ＭＳ Ｐゴシック" w:eastAsia="ＭＳ Ｐゴシック" w:hAnsi="ＭＳ Ｐゴシック"/>
          <w:sz w:val="21"/>
          <w:szCs w:val="21"/>
          <w:lang w:eastAsia="zh-TW"/>
        </w:rPr>
      </w:pPr>
      <w:r w:rsidRPr="00DF6A33">
        <w:rPr>
          <w:rFonts w:ascii="ＭＳ Ｐゴシック" w:eastAsia="ＭＳ Ｐゴシック" w:hAnsi="ＭＳ Ｐゴシック" w:hint="eastAsia"/>
          <w:sz w:val="21"/>
          <w:szCs w:val="21"/>
          <w:lang w:eastAsia="zh-TW"/>
        </w:rPr>
        <w:t>第２章　　作業体制</w:t>
      </w:r>
    </w:p>
    <w:p w14:paraId="0D6962DF" w14:textId="77777777" w:rsidR="003F4886" w:rsidRPr="00DF6A33" w:rsidRDefault="003F4886" w:rsidP="003F4886">
      <w:pPr>
        <w:pStyle w:val="a3"/>
        <w:ind w:firstLineChars="100" w:firstLine="215"/>
        <w:rPr>
          <w:rFonts w:ascii="ＭＳ Ｐゴシック" w:eastAsia="ＭＳ Ｐゴシック" w:hAnsi="ＭＳ Ｐゴシック"/>
          <w:sz w:val="21"/>
          <w:szCs w:val="21"/>
          <w:lang w:eastAsia="zh-TW"/>
        </w:rPr>
      </w:pPr>
      <w:r w:rsidRPr="00DF6A33">
        <w:rPr>
          <w:rFonts w:ascii="ＭＳ Ｐゴシック" w:eastAsia="ＭＳ Ｐゴシック" w:hAnsi="ＭＳ Ｐゴシック" w:hint="eastAsia"/>
          <w:sz w:val="21"/>
          <w:szCs w:val="21"/>
          <w:lang w:eastAsia="zh-TW"/>
        </w:rPr>
        <w:t>（作業体制）</w:t>
      </w:r>
    </w:p>
    <w:p w14:paraId="1F02BD36" w14:textId="77777777" w:rsidR="003F4886" w:rsidRPr="00DF6A33" w:rsidRDefault="003F4886" w:rsidP="003F4886">
      <w:pPr>
        <w:pStyle w:val="a3"/>
        <w:wordWrap/>
        <w:ind w:left="213" w:hangingChars="100" w:hanging="213"/>
        <w:rPr>
          <w:spacing w:val="0"/>
          <w:sz w:val="21"/>
          <w:szCs w:val="21"/>
        </w:rPr>
      </w:pPr>
      <w:r w:rsidRPr="00DF6A33">
        <w:rPr>
          <w:rFonts w:hint="eastAsia"/>
          <w:spacing w:val="0"/>
          <w:sz w:val="21"/>
          <w:szCs w:val="21"/>
        </w:rPr>
        <w:t>第２条　船長兼務運航管理者は、安全を考慮して、乗下船する旅客の誘導、離着岸時における諸作業を実施する。</w:t>
      </w:r>
    </w:p>
    <w:p w14:paraId="47217CEF" w14:textId="77777777" w:rsidR="003F4886" w:rsidRPr="00DF6A33" w:rsidRDefault="003F4886" w:rsidP="003F4886">
      <w:pPr>
        <w:pStyle w:val="a3"/>
        <w:wordWrap/>
        <w:ind w:left="213" w:hangingChars="100" w:hanging="213"/>
        <w:rPr>
          <w:spacing w:val="0"/>
          <w:sz w:val="21"/>
          <w:szCs w:val="21"/>
        </w:rPr>
      </w:pPr>
    </w:p>
    <w:p w14:paraId="6AC2BF21" w14:textId="77777777" w:rsidR="003F4886" w:rsidRPr="00DF6A33" w:rsidRDefault="003F4886" w:rsidP="003F4886">
      <w:pPr>
        <w:pStyle w:val="a3"/>
        <w:wordWrap/>
        <w:ind w:firstLineChars="500" w:firstLine="1073"/>
        <w:rPr>
          <w:rFonts w:ascii="ＭＳ ゴシック" w:hAnsi="ＭＳ ゴシック"/>
          <w:sz w:val="21"/>
          <w:szCs w:val="21"/>
          <w:lang w:eastAsia="zh-TW"/>
        </w:rPr>
      </w:pPr>
      <w:r w:rsidRPr="00DF6A33">
        <w:rPr>
          <w:rFonts w:ascii="ＭＳ ゴシック" w:hAnsi="ＭＳ ゴシック" w:hint="eastAsia"/>
          <w:sz w:val="21"/>
          <w:szCs w:val="21"/>
          <w:lang w:eastAsia="zh-TW"/>
        </w:rPr>
        <w:t>第３章　　乗下船作業</w:t>
      </w:r>
    </w:p>
    <w:p w14:paraId="4C2B3AD1" w14:textId="77777777" w:rsidR="003F4886" w:rsidRPr="00DF6A33" w:rsidRDefault="003F4886" w:rsidP="003F4886">
      <w:pPr>
        <w:pStyle w:val="a3"/>
        <w:ind w:firstLineChars="100" w:firstLine="215"/>
        <w:rPr>
          <w:rFonts w:ascii="ＭＳ ゴシック" w:hAnsi="ＭＳ ゴシック"/>
          <w:sz w:val="21"/>
          <w:szCs w:val="21"/>
          <w:lang w:eastAsia="zh-TW"/>
        </w:rPr>
      </w:pPr>
      <w:r w:rsidRPr="00DF6A33">
        <w:rPr>
          <w:rFonts w:ascii="ＭＳ ゴシック" w:hAnsi="ＭＳ ゴシック" w:hint="eastAsia"/>
          <w:sz w:val="21"/>
          <w:szCs w:val="21"/>
          <w:lang w:eastAsia="zh-TW"/>
        </w:rPr>
        <w:t>（乗船作業）</w:t>
      </w:r>
    </w:p>
    <w:p w14:paraId="317C37FF" w14:textId="77777777" w:rsidR="003F4886" w:rsidRPr="00DF6A33" w:rsidRDefault="003F4886" w:rsidP="003F4886">
      <w:pPr>
        <w:pStyle w:val="a3"/>
        <w:ind w:left="213" w:hangingChars="100" w:hanging="213"/>
        <w:rPr>
          <w:spacing w:val="0"/>
          <w:sz w:val="21"/>
          <w:szCs w:val="21"/>
        </w:rPr>
      </w:pPr>
      <w:r w:rsidRPr="00DF6A33">
        <w:rPr>
          <w:rFonts w:hint="eastAsia"/>
          <w:spacing w:val="0"/>
          <w:sz w:val="21"/>
          <w:szCs w:val="21"/>
        </w:rPr>
        <w:t>第３条　旅客の乗船は、原則として離岸</w:t>
      </w:r>
      <w:r w:rsidRPr="00DF6A33">
        <w:rPr>
          <w:rFonts w:hint="eastAsia"/>
          <w:spacing w:val="0"/>
          <w:sz w:val="21"/>
          <w:szCs w:val="21"/>
          <w:u w:val="single"/>
        </w:rPr>
        <w:t xml:space="preserve">　　　</w:t>
      </w:r>
      <w:r w:rsidRPr="00DF6A33">
        <w:rPr>
          <w:rFonts w:hint="eastAsia"/>
          <w:spacing w:val="0"/>
          <w:sz w:val="21"/>
          <w:szCs w:val="21"/>
        </w:rPr>
        <w:t>分前とする。</w:t>
      </w:r>
    </w:p>
    <w:p w14:paraId="057D03D6" w14:textId="77777777" w:rsidR="003F4886" w:rsidRPr="00DF6A33" w:rsidRDefault="003F4886" w:rsidP="003F4886">
      <w:pPr>
        <w:pStyle w:val="a3"/>
        <w:ind w:left="213" w:hangingChars="100" w:hanging="213"/>
        <w:rPr>
          <w:spacing w:val="0"/>
          <w:sz w:val="21"/>
          <w:szCs w:val="21"/>
        </w:rPr>
      </w:pPr>
      <w:r w:rsidRPr="00DF6A33">
        <w:rPr>
          <w:rFonts w:hint="eastAsia"/>
          <w:spacing w:val="0"/>
          <w:sz w:val="21"/>
          <w:szCs w:val="21"/>
        </w:rPr>
        <w:t>２　離岸</w:t>
      </w:r>
      <w:r w:rsidRPr="00DF6A33">
        <w:rPr>
          <w:rFonts w:hint="eastAsia"/>
          <w:spacing w:val="0"/>
          <w:sz w:val="21"/>
          <w:szCs w:val="21"/>
          <w:u w:val="single"/>
        </w:rPr>
        <w:t xml:space="preserve">　　　</w:t>
      </w:r>
      <w:r w:rsidRPr="00DF6A33">
        <w:rPr>
          <w:rFonts w:hint="eastAsia"/>
          <w:spacing w:val="0"/>
          <w:sz w:val="21"/>
          <w:szCs w:val="21"/>
        </w:rPr>
        <w:t>分前となったときは、船長</w:t>
      </w:r>
      <w:r w:rsidRPr="00400057">
        <w:rPr>
          <w:rFonts w:hint="eastAsia"/>
          <w:spacing w:val="0"/>
          <w:sz w:val="21"/>
          <w:szCs w:val="21"/>
        </w:rPr>
        <w:t>兼務運航管理者</w:t>
      </w:r>
      <w:r w:rsidRPr="00DF6A33">
        <w:rPr>
          <w:rFonts w:hint="eastAsia"/>
          <w:spacing w:val="0"/>
          <w:sz w:val="21"/>
          <w:szCs w:val="21"/>
        </w:rPr>
        <w:t>は舷門を開放し、旅客の乗船を開始する。</w:t>
      </w:r>
    </w:p>
    <w:p w14:paraId="2808E62F" w14:textId="77777777" w:rsidR="003F4886" w:rsidRPr="00DF6A33" w:rsidRDefault="003F4886" w:rsidP="003F4886">
      <w:pPr>
        <w:pStyle w:val="a3"/>
        <w:wordWrap/>
        <w:ind w:left="213" w:hangingChars="100" w:hanging="213"/>
        <w:rPr>
          <w:spacing w:val="0"/>
          <w:sz w:val="21"/>
          <w:szCs w:val="21"/>
        </w:rPr>
      </w:pPr>
      <w:r w:rsidRPr="00DF6A33">
        <w:rPr>
          <w:rFonts w:hint="eastAsia"/>
          <w:spacing w:val="0"/>
          <w:sz w:val="21"/>
          <w:szCs w:val="21"/>
        </w:rPr>
        <w:t>３　船長兼務運航管理者は乗船旅客数（無料幼児を含む。）を把握し、旅客定員を超えていないことを確認する。</w:t>
      </w:r>
    </w:p>
    <w:p w14:paraId="787370D0" w14:textId="77777777" w:rsidR="003F4886" w:rsidRPr="00DF6A33" w:rsidRDefault="003F4886" w:rsidP="003F4886">
      <w:pPr>
        <w:pStyle w:val="a3"/>
        <w:wordWrap/>
        <w:ind w:left="213" w:hangingChars="100" w:hanging="213"/>
        <w:rPr>
          <w:spacing w:val="0"/>
          <w:sz w:val="21"/>
          <w:szCs w:val="21"/>
        </w:rPr>
      </w:pPr>
    </w:p>
    <w:p w14:paraId="7FBBD04C" w14:textId="77777777" w:rsidR="003F4886" w:rsidRPr="00DF6A33" w:rsidRDefault="003F4886" w:rsidP="003F4886">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（離岸作業）</w:t>
      </w:r>
    </w:p>
    <w:p w14:paraId="6332F3CF" w14:textId="77777777" w:rsidR="003F4886" w:rsidRPr="00DF6A33" w:rsidRDefault="003F4886" w:rsidP="003F4886">
      <w:pPr>
        <w:pStyle w:val="a3"/>
        <w:wordWrap/>
        <w:ind w:left="213" w:hangingChars="100" w:hanging="213"/>
        <w:rPr>
          <w:spacing w:val="0"/>
          <w:sz w:val="21"/>
          <w:szCs w:val="21"/>
        </w:rPr>
      </w:pPr>
      <w:r w:rsidRPr="00DF6A33">
        <w:rPr>
          <w:rFonts w:hint="eastAsia"/>
          <w:spacing w:val="0"/>
          <w:sz w:val="21"/>
          <w:szCs w:val="21"/>
        </w:rPr>
        <w:t>第４条　船長兼務運航管理者は、旅客の乗船が完了したときは迅速に離岸作業を行う。</w:t>
      </w:r>
    </w:p>
    <w:p w14:paraId="34C0444F" w14:textId="77777777" w:rsidR="003F4886" w:rsidRPr="00DF6A33" w:rsidRDefault="003F4886" w:rsidP="003F4886">
      <w:pPr>
        <w:pStyle w:val="a3"/>
        <w:wordWrap/>
        <w:ind w:left="213" w:hangingChars="100" w:hanging="213"/>
        <w:rPr>
          <w:spacing w:val="0"/>
          <w:sz w:val="21"/>
          <w:szCs w:val="21"/>
        </w:rPr>
      </w:pPr>
    </w:p>
    <w:p w14:paraId="4F096B0E" w14:textId="77777777" w:rsidR="003F4886" w:rsidRPr="00DF6A33" w:rsidRDefault="003F4886" w:rsidP="003F4886">
      <w:pPr>
        <w:pStyle w:val="a3"/>
        <w:wordWrap/>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（着岸作業）</w:t>
      </w:r>
    </w:p>
    <w:p w14:paraId="375CE88E" w14:textId="77777777" w:rsidR="003F4886" w:rsidRPr="00DF6A33" w:rsidRDefault="003F4886" w:rsidP="003F4886">
      <w:pPr>
        <w:pStyle w:val="a3"/>
        <w:wordWrap/>
        <w:rPr>
          <w:spacing w:val="0"/>
          <w:sz w:val="21"/>
          <w:szCs w:val="21"/>
        </w:rPr>
      </w:pPr>
      <w:r w:rsidRPr="00DF6A33">
        <w:rPr>
          <w:rFonts w:ascii="ＭＳ Ｐゴシック" w:eastAsia="ＭＳ Ｐゴシック" w:hAnsi="ＭＳ Ｐゴシック" w:hint="eastAsia"/>
          <w:sz w:val="21"/>
          <w:szCs w:val="21"/>
        </w:rPr>
        <w:t>第５条</w:t>
      </w:r>
      <w:r w:rsidRPr="00DF6A33">
        <w:rPr>
          <w:rFonts w:hint="eastAsia"/>
          <w:spacing w:val="0"/>
          <w:sz w:val="21"/>
          <w:szCs w:val="21"/>
        </w:rPr>
        <w:t xml:space="preserve">　船長兼務運航管理者は迅速、確実に係留作業を実施する。</w:t>
      </w:r>
    </w:p>
    <w:p w14:paraId="02525BB8" w14:textId="77777777" w:rsidR="003F4886" w:rsidRPr="00DF6A33" w:rsidRDefault="003F4886" w:rsidP="003F4886">
      <w:pPr>
        <w:pStyle w:val="a3"/>
        <w:wordWrap/>
        <w:ind w:left="213" w:hangingChars="100" w:hanging="213"/>
        <w:rPr>
          <w:spacing w:val="0"/>
          <w:sz w:val="21"/>
          <w:szCs w:val="21"/>
        </w:rPr>
      </w:pPr>
      <w:r w:rsidRPr="00DF6A33">
        <w:rPr>
          <w:rFonts w:hint="eastAsia"/>
          <w:spacing w:val="0"/>
          <w:sz w:val="21"/>
          <w:szCs w:val="21"/>
        </w:rPr>
        <w:t>２　船長兼務運航管理者は、船内放送等により着岸時の衝撃による旅客の転倒事故を防止するため、旅客へ着席や手すりへの掴まりを指示する。</w:t>
      </w:r>
    </w:p>
    <w:p w14:paraId="2C9543F0" w14:textId="77777777" w:rsidR="003F4886" w:rsidRPr="00DF6A33" w:rsidRDefault="003F4886" w:rsidP="003F4886">
      <w:pPr>
        <w:pStyle w:val="a3"/>
        <w:wordWrap/>
        <w:ind w:left="213" w:hangingChars="100" w:hanging="213"/>
        <w:rPr>
          <w:spacing w:val="0"/>
          <w:sz w:val="21"/>
          <w:szCs w:val="21"/>
        </w:rPr>
      </w:pPr>
    </w:p>
    <w:p w14:paraId="755C1A77" w14:textId="77777777" w:rsidR="003F4886" w:rsidRPr="00DF6A33" w:rsidRDefault="003F4886" w:rsidP="003F4886">
      <w:pPr>
        <w:pStyle w:val="a3"/>
        <w:wordWrap/>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（係留中の保安）</w:t>
      </w:r>
    </w:p>
    <w:p w14:paraId="697034A0" w14:textId="77777777" w:rsidR="003F4886" w:rsidRPr="00DF6A33" w:rsidRDefault="003F4886" w:rsidP="003F4886">
      <w:pPr>
        <w:pStyle w:val="a3"/>
        <w:wordWrap/>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第６条　船長兼務運航管理者は、係留中、旅客の安全に支障のないよう係留方法、タラップ（歩み板）等の乗降用設備の保安に十分留意する。</w:t>
      </w:r>
    </w:p>
    <w:p w14:paraId="109FBF76" w14:textId="77777777" w:rsidR="003F4886" w:rsidRPr="00DF6A33" w:rsidRDefault="003F4886" w:rsidP="003F4886">
      <w:pPr>
        <w:pStyle w:val="a3"/>
        <w:wordWrap/>
        <w:ind w:left="213" w:hangingChars="100" w:hanging="213"/>
        <w:rPr>
          <w:spacing w:val="0"/>
          <w:sz w:val="21"/>
          <w:szCs w:val="21"/>
        </w:rPr>
      </w:pPr>
    </w:p>
    <w:p w14:paraId="5B80C378" w14:textId="77777777" w:rsidR="003F4886" w:rsidRPr="00DF6A33" w:rsidRDefault="003F4886" w:rsidP="003F4886">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（下船作業）</w:t>
      </w:r>
    </w:p>
    <w:p w14:paraId="75D7B5DF" w14:textId="77777777" w:rsidR="003F4886" w:rsidRPr="00DF6A33" w:rsidRDefault="003F4886" w:rsidP="003F4886">
      <w:pPr>
        <w:pStyle w:val="a3"/>
        <w:ind w:left="213" w:hangingChars="100" w:hanging="213"/>
        <w:rPr>
          <w:spacing w:val="0"/>
          <w:sz w:val="21"/>
          <w:szCs w:val="21"/>
        </w:rPr>
      </w:pPr>
      <w:r w:rsidRPr="00DF6A33">
        <w:rPr>
          <w:rFonts w:hint="eastAsia"/>
          <w:spacing w:val="0"/>
          <w:sz w:val="21"/>
          <w:szCs w:val="21"/>
        </w:rPr>
        <w:t>第７条　船長兼務運航管理者は、船体が完全に着岸したことを確認したときは、その旨合図する。</w:t>
      </w:r>
    </w:p>
    <w:p w14:paraId="6F691FB3" w14:textId="77777777" w:rsidR="003F4886" w:rsidRPr="00DF6A33" w:rsidRDefault="003F4886" w:rsidP="003F4886">
      <w:pPr>
        <w:pStyle w:val="a3"/>
        <w:wordWrap/>
        <w:ind w:left="213" w:hangingChars="100" w:hanging="213"/>
        <w:rPr>
          <w:spacing w:val="0"/>
          <w:sz w:val="21"/>
          <w:szCs w:val="21"/>
        </w:rPr>
      </w:pPr>
      <w:r w:rsidRPr="00DF6A33">
        <w:rPr>
          <w:rFonts w:hint="eastAsia"/>
          <w:spacing w:val="0"/>
          <w:sz w:val="21"/>
          <w:szCs w:val="21"/>
        </w:rPr>
        <w:t>２　船長兼務運航管理者は、タラップ等の乗降用設備を架設し、架設完了を確認した後、旅客を誘導して下船させ、下船完了後、舷門を閉鎖する。</w:t>
      </w:r>
    </w:p>
    <w:p w14:paraId="2EF20140" w14:textId="77777777" w:rsidR="003F4886" w:rsidRPr="00DF6A33" w:rsidRDefault="003F4886" w:rsidP="003F4886">
      <w:pPr>
        <w:pStyle w:val="a3"/>
        <w:wordWrap/>
        <w:ind w:left="213" w:hangingChars="100" w:hanging="213"/>
        <w:rPr>
          <w:spacing w:val="0"/>
          <w:sz w:val="21"/>
          <w:szCs w:val="21"/>
        </w:rPr>
      </w:pPr>
    </w:p>
    <w:p w14:paraId="1526CB65" w14:textId="77777777" w:rsidR="003F4886" w:rsidRPr="00DF6A33" w:rsidRDefault="003F4886" w:rsidP="003F4886">
      <w:pPr>
        <w:pStyle w:val="a3"/>
        <w:wordWrap/>
        <w:ind w:firstLineChars="500" w:firstLine="1073"/>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第４章　　危険物等の取扱い</w:t>
      </w:r>
    </w:p>
    <w:p w14:paraId="0C559EB0" w14:textId="77777777" w:rsidR="003F4886" w:rsidRPr="00DF6A33" w:rsidRDefault="003F4886" w:rsidP="003F4886">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（危険物等の取扱い）</w:t>
      </w:r>
    </w:p>
    <w:p w14:paraId="4BB573DE" w14:textId="77777777" w:rsidR="003F4886" w:rsidRPr="00DF6A33" w:rsidRDefault="003F4886" w:rsidP="003F4886">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第８条　危険物の取扱いは、船長兼務運航管理者により、危険物船舶運送及び貯蔵規則等関係法令の定めるところにより行うものとする。</w:t>
      </w:r>
    </w:p>
    <w:p w14:paraId="0B2AF2C1" w14:textId="77777777" w:rsidR="003F4886" w:rsidRPr="00DF6A33" w:rsidRDefault="003F4886" w:rsidP="003F4886">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２　刀剣、銃器、兵器その他旅客の安全を害するおそれのある物品の取扱いについては、船長兼務運航管理者の判断により、運送を拒絶するか又は一定の条件をつけて運送を引き受けるものとする。ただし、原則として船室に持ち込むことは拒絶しなければならない。</w:t>
      </w:r>
    </w:p>
    <w:p w14:paraId="09AF8732" w14:textId="77777777" w:rsidR="003F4886" w:rsidRPr="00DF6A33" w:rsidRDefault="003F4886" w:rsidP="003F4886">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３船長兼務運航管理者は、旅客の手荷物及び小荷物、その他の物品が前２項の危険物等に該当するおそれがあると認めるときは、運送申込人の立会いのもとに点検し必要な措置を講ずるものとする。</w:t>
      </w:r>
    </w:p>
    <w:p w14:paraId="2DE23BAB" w14:textId="77777777" w:rsidR="003F4886" w:rsidRPr="00DF6A33" w:rsidRDefault="003F4886" w:rsidP="003F4886">
      <w:pPr>
        <w:pStyle w:val="a3"/>
        <w:wordWrap/>
        <w:rPr>
          <w:spacing w:val="0"/>
          <w:sz w:val="21"/>
          <w:szCs w:val="21"/>
        </w:rPr>
      </w:pPr>
    </w:p>
    <w:p w14:paraId="1B1D0508" w14:textId="249EF5B8" w:rsidR="003F4886" w:rsidRDefault="003F4886">
      <w:pPr>
        <w:widowControl/>
        <w:jc w:val="left"/>
        <w:rPr>
          <w:szCs w:val="21"/>
          <w:lang w:eastAsia="zh-CN"/>
        </w:rPr>
      </w:pPr>
      <w:r>
        <w:rPr>
          <w:szCs w:val="21"/>
          <w:lang w:eastAsia="zh-CN"/>
        </w:rPr>
        <w:br w:type="page"/>
      </w:r>
    </w:p>
    <w:p w14:paraId="446F2BAF" w14:textId="77777777" w:rsidR="003F4886" w:rsidRPr="006C77A1" w:rsidRDefault="003F4886" w:rsidP="003F4886">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77EBB868" w14:textId="77777777" w:rsidR="003F4886" w:rsidRPr="006C77A1" w:rsidRDefault="003F4886" w:rsidP="003F4886">
      <w:pPr>
        <w:pStyle w:val="a3"/>
        <w:wordWrap/>
        <w:ind w:firstLineChars="389" w:firstLine="1111"/>
        <w:jc w:val="center"/>
        <w:rPr>
          <w:rFonts w:asciiTheme="majorEastAsia" w:eastAsiaTheme="majorEastAsia" w:hAnsiTheme="majorEastAsia"/>
          <w:b/>
          <w:color w:val="000000" w:themeColor="text1"/>
          <w:sz w:val="28"/>
          <w:szCs w:val="21"/>
        </w:rPr>
      </w:pPr>
    </w:p>
    <w:p w14:paraId="290E53D6" w14:textId="711E48A7" w:rsidR="003F4886" w:rsidRPr="007B7D89" w:rsidRDefault="003F4886" w:rsidP="00F871F4">
      <w:pPr>
        <w:pStyle w:val="a3"/>
        <w:wordWrap/>
        <w:jc w:val="center"/>
        <w:rPr>
          <w:rFonts w:ascii="ＭＳ Ｐゴシック" w:eastAsia="ＭＳ Ｐゴシック" w:hAnsi="ＭＳ Ｐゴシック"/>
          <w:b/>
          <w:spacing w:val="0"/>
          <w:sz w:val="28"/>
          <w:szCs w:val="21"/>
        </w:rPr>
      </w:pPr>
      <w:r w:rsidRPr="007B7D89">
        <w:rPr>
          <w:rFonts w:ascii="ＭＳ Ｐゴシック" w:eastAsia="ＭＳ Ｐゴシック" w:hAnsi="ＭＳ Ｐゴシック" w:hint="eastAsia"/>
          <w:b/>
          <w:sz w:val="28"/>
          <w:szCs w:val="21"/>
        </w:rPr>
        <w:t xml:space="preserve">事　故　処　理　基　準　</w:t>
      </w:r>
    </w:p>
    <w:p w14:paraId="25B2FB81" w14:textId="77777777" w:rsidR="003F4886" w:rsidRPr="007B7D89" w:rsidRDefault="003F4886" w:rsidP="003F4886">
      <w:pPr>
        <w:pStyle w:val="a3"/>
        <w:wordWrap/>
        <w:jc w:val="center"/>
        <w:rPr>
          <w:rFonts w:ascii="ＭＳ Ｐゴシック" w:eastAsia="ＭＳ Ｐゴシック" w:hAnsi="ＭＳ Ｐゴシック"/>
          <w:sz w:val="21"/>
          <w:szCs w:val="21"/>
        </w:rPr>
      </w:pPr>
    </w:p>
    <w:p w14:paraId="5E6757A2" w14:textId="77777777" w:rsidR="003F4886" w:rsidRPr="007B7D89" w:rsidRDefault="003F4886" w:rsidP="003F4886">
      <w:pPr>
        <w:pStyle w:val="a3"/>
        <w:wordWrap/>
        <w:jc w:val="center"/>
        <w:rPr>
          <w:rFonts w:ascii="ＭＳ Ｐゴシック" w:eastAsia="ＭＳ Ｐゴシック" w:hAnsi="ＭＳ Ｐゴシック"/>
          <w:spacing w:val="0"/>
          <w:sz w:val="21"/>
          <w:szCs w:val="21"/>
          <w:u w:val="single"/>
          <w:lang w:eastAsia="zh-CN"/>
        </w:rPr>
      </w:pPr>
      <w:r w:rsidRPr="007B7D89">
        <w:rPr>
          <w:rFonts w:ascii="ＭＳ Ｐゴシック" w:eastAsia="ＭＳ Ｐゴシック" w:hAnsi="ＭＳ Ｐゴシック" w:hint="eastAsia"/>
          <w:sz w:val="21"/>
          <w:szCs w:val="21"/>
          <w:u w:val="single"/>
          <w:lang w:eastAsia="zh-CN"/>
        </w:rPr>
        <w:t xml:space="preserve">令和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年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月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日</w:t>
      </w:r>
    </w:p>
    <w:p w14:paraId="3D99BE8A" w14:textId="77777777" w:rsidR="003F4886" w:rsidRPr="007B7D89" w:rsidRDefault="003F4886" w:rsidP="003F4886">
      <w:pPr>
        <w:ind w:left="2653"/>
        <w:rPr>
          <w:rFonts w:ascii="ＭＳ ゴシック" w:eastAsia="ＭＳ ゴシック"/>
          <w:u w:val="single"/>
        </w:rPr>
      </w:pPr>
      <w:r w:rsidRPr="007B7D89">
        <w:rPr>
          <w:rFonts w:ascii="ＭＳ ゴシック" w:eastAsia="ＭＳ ゴシック"/>
          <w:u w:val="single"/>
          <w:lang w:eastAsia="zh-TW"/>
        </w:rPr>
        <w:t xml:space="preserve">事業者名　　　　　　　　　　　　　　　</w:t>
      </w:r>
    </w:p>
    <w:p w14:paraId="4E2F820F" w14:textId="77777777" w:rsidR="003F4886" w:rsidRPr="007B7D89" w:rsidRDefault="003F4886" w:rsidP="003F4886">
      <w:pPr>
        <w:pStyle w:val="a3"/>
        <w:wordWrap/>
        <w:jc w:val="center"/>
        <w:rPr>
          <w:rFonts w:ascii="ＭＳ Ｐゴシック" w:eastAsia="ＭＳ Ｐゴシック" w:hAnsi="ＭＳ Ｐゴシック"/>
          <w:spacing w:val="0"/>
          <w:sz w:val="21"/>
          <w:szCs w:val="21"/>
          <w:lang w:eastAsia="zh-CN"/>
        </w:rPr>
      </w:pPr>
    </w:p>
    <w:p w14:paraId="0F9D4FB2" w14:textId="77777777" w:rsidR="003F4886" w:rsidRPr="007B7D89" w:rsidRDefault="003F4886" w:rsidP="003F4886">
      <w:pPr>
        <w:pStyle w:val="a3"/>
        <w:wordWrap/>
        <w:rPr>
          <w:rFonts w:ascii="ＭＳ Ｐゴシック" w:eastAsia="ＭＳ Ｐゴシック" w:hAnsi="ＭＳ Ｐゴシック"/>
          <w:spacing w:val="0"/>
          <w:sz w:val="21"/>
          <w:szCs w:val="21"/>
          <w:lang w:eastAsia="zh-CN"/>
        </w:rPr>
      </w:pPr>
    </w:p>
    <w:p w14:paraId="210715C4" w14:textId="77777777" w:rsidR="003F4886" w:rsidRPr="007B7D89" w:rsidRDefault="003F4886" w:rsidP="003F4886">
      <w:pPr>
        <w:pStyle w:val="a3"/>
        <w:wordWrap/>
        <w:rPr>
          <w:rFonts w:ascii="ＭＳ Ｐゴシック" w:eastAsia="ＭＳ Ｐゴシック" w:hAnsi="ＭＳ Ｐゴシック"/>
          <w:spacing w:val="0"/>
          <w:sz w:val="21"/>
          <w:szCs w:val="21"/>
          <w:lang w:eastAsia="zh-CN"/>
        </w:rPr>
      </w:pPr>
    </w:p>
    <w:p w14:paraId="27DAB93A" w14:textId="77777777" w:rsidR="003F4886" w:rsidRPr="007B7D89" w:rsidRDefault="003F4886" w:rsidP="003F4886">
      <w:pPr>
        <w:pStyle w:val="a3"/>
        <w:wordWrap/>
        <w:rPr>
          <w:rFonts w:ascii="ＭＳ Ｐゴシック" w:eastAsia="ＭＳ Ｐゴシック" w:hAnsi="ＭＳ Ｐゴシック"/>
          <w:spacing w:val="0"/>
          <w:sz w:val="21"/>
          <w:szCs w:val="21"/>
          <w:lang w:eastAsia="zh-CN"/>
        </w:rPr>
      </w:pPr>
    </w:p>
    <w:p w14:paraId="0D00A251" w14:textId="77777777" w:rsidR="003F4886" w:rsidRPr="007B7D89" w:rsidRDefault="003F4886" w:rsidP="003F4886">
      <w:pPr>
        <w:pStyle w:val="a3"/>
        <w:wordWrap/>
        <w:ind w:leftChars="-2" w:left="-4" w:firstLine="1"/>
        <w:jc w:val="center"/>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目　　　　次</w:t>
      </w:r>
    </w:p>
    <w:p w14:paraId="6C5FB266" w14:textId="77777777" w:rsidR="003F4886" w:rsidRPr="007B7D89" w:rsidRDefault="003F4886" w:rsidP="003F4886">
      <w:pPr>
        <w:pStyle w:val="a3"/>
        <w:wordWrap/>
        <w:ind w:left="816"/>
        <w:rPr>
          <w:rFonts w:ascii="ＭＳ Ｐゴシック" w:eastAsia="ＭＳ Ｐゴシック" w:hAnsi="ＭＳ Ｐゴシック"/>
          <w:spacing w:val="0"/>
          <w:sz w:val="21"/>
          <w:szCs w:val="21"/>
          <w:lang w:eastAsia="zh-TW"/>
        </w:rPr>
      </w:pPr>
    </w:p>
    <w:p w14:paraId="2E4BDD01" w14:textId="77777777" w:rsidR="003F4886" w:rsidRPr="007B7D89" w:rsidRDefault="003F4886" w:rsidP="003F4886">
      <w:pPr>
        <w:pStyle w:val="a3"/>
        <w:wordWrap/>
        <w:ind w:left="816"/>
        <w:rPr>
          <w:rFonts w:ascii="ＭＳ Ｐゴシック" w:eastAsia="ＭＳ Ｐゴシック" w:hAnsi="ＭＳ Ｐゴシック"/>
          <w:spacing w:val="0"/>
          <w:sz w:val="21"/>
          <w:szCs w:val="21"/>
          <w:lang w:eastAsia="zh-TW"/>
        </w:rPr>
      </w:pPr>
    </w:p>
    <w:p w14:paraId="2F6A4336" w14:textId="77777777" w:rsidR="003F4886" w:rsidRPr="007B7D89" w:rsidRDefault="003F4886" w:rsidP="003F4886">
      <w:pPr>
        <w:pStyle w:val="a3"/>
        <w:wordWrap/>
        <w:ind w:left="816"/>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第１章　総則</w:t>
      </w:r>
    </w:p>
    <w:p w14:paraId="1AA12BE9" w14:textId="77777777" w:rsidR="003F4886" w:rsidRPr="007B7D89" w:rsidRDefault="003F4886" w:rsidP="003F4886">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第２章　事故等発生時の連絡</w:t>
      </w:r>
    </w:p>
    <w:p w14:paraId="341E5373" w14:textId="77777777" w:rsidR="003F4886" w:rsidRPr="007B7D89" w:rsidRDefault="003F4886" w:rsidP="003F4886">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第３章　事故の処理等</w:t>
      </w:r>
    </w:p>
    <w:p w14:paraId="0A743966" w14:textId="77777777" w:rsidR="003F4886" w:rsidRPr="007B7D89" w:rsidRDefault="003F4886" w:rsidP="003F4886">
      <w:pPr>
        <w:widowControl/>
        <w:jc w:val="left"/>
        <w:rPr>
          <w:rFonts w:eastAsia="ＭＳ ゴシック" w:cs="ＭＳ ゴシック"/>
          <w:kern w:val="0"/>
          <w:szCs w:val="21"/>
        </w:rPr>
      </w:pPr>
      <w:r w:rsidRPr="007B7D89">
        <w:rPr>
          <w:szCs w:val="21"/>
        </w:rPr>
        <w:br w:type="page"/>
      </w:r>
    </w:p>
    <w:p w14:paraId="27CAB0A2" w14:textId="77777777" w:rsidR="003F4886" w:rsidRPr="007B7D89" w:rsidRDefault="003F4886" w:rsidP="003F4886">
      <w:pPr>
        <w:pStyle w:val="a3"/>
        <w:wordWrap/>
        <w:ind w:firstLineChars="500" w:firstLine="1073"/>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第１章　　総則</w:t>
      </w:r>
    </w:p>
    <w:p w14:paraId="25E701A2" w14:textId="77777777" w:rsidR="003F4886" w:rsidRPr="007B7D89" w:rsidRDefault="003F4886" w:rsidP="003F4886">
      <w:pPr>
        <w:pStyle w:val="a3"/>
        <w:wordWrap/>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（目的）</w:t>
      </w:r>
    </w:p>
    <w:p w14:paraId="2A3661F8"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035930D4" w14:textId="77777777" w:rsidR="003F4886" w:rsidRPr="007B7D89" w:rsidRDefault="003F4886" w:rsidP="003F4886">
      <w:pPr>
        <w:pStyle w:val="a3"/>
        <w:wordWrap/>
        <w:ind w:left="213" w:hangingChars="100" w:hanging="213"/>
        <w:rPr>
          <w:spacing w:val="0"/>
          <w:sz w:val="21"/>
          <w:szCs w:val="21"/>
        </w:rPr>
      </w:pPr>
    </w:p>
    <w:p w14:paraId="0FB2DE4E"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（事故等の範囲）</w:t>
      </w:r>
    </w:p>
    <w:p w14:paraId="5C070D08"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第２条　この基準において、「事故」とは当社の運航中の船舶に係る(1)～(3)に掲げる事象をいい、「事故等」とは事故及び第２項の事態（以下「インシデント」という。）をいう。</w:t>
      </w:r>
    </w:p>
    <w:p w14:paraId="158BDCAD" w14:textId="77777777" w:rsidR="003F4886" w:rsidRPr="007B7D89" w:rsidRDefault="003F4886" w:rsidP="003F4886">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(1)　旅客、乗組員、作業員等の死亡、行方不明又は負傷その他の人身事故の発生（疾病、不法行為によるものを除く。）</w:t>
      </w:r>
    </w:p>
    <w:p w14:paraId="319D9A7C" w14:textId="77777777" w:rsidR="003F4886" w:rsidRPr="007B7D89" w:rsidRDefault="003F4886" w:rsidP="003F4886">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(2)　衝突（通常の運航で予定していない部位への接触を含む）、乗揚げ、火災、浸水、漂流、転覆、沈没、行方不明、機関停止等による自航不能の発生、その他救助を必要とする船舶の海難事故</w:t>
      </w:r>
    </w:p>
    <w:p w14:paraId="063C6563" w14:textId="77777777" w:rsidR="003F4886" w:rsidRPr="007B7D89" w:rsidRDefault="003F4886" w:rsidP="003F4886">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(3)　不法行為（強取（乗っ取り）、殺人、傷害、暴行、脅迫、危険物所持等）による運航の阻害</w:t>
      </w:r>
    </w:p>
    <w:p w14:paraId="560A2E60" w14:textId="77777777" w:rsidR="003F4886" w:rsidRDefault="003F4886" w:rsidP="003F4886">
      <w:pPr>
        <w:pStyle w:val="a3"/>
        <w:ind w:left="107" w:hangingChars="50" w:hanging="107"/>
        <w:rPr>
          <w:rFonts w:ascii="ＭＳ Ｐゴシック" w:eastAsia="ＭＳ Ｐゴシック" w:hAnsi="ＭＳ Ｐゴシック"/>
          <w:sz w:val="21"/>
          <w:szCs w:val="21"/>
        </w:rPr>
      </w:pPr>
    </w:p>
    <w:p w14:paraId="5FA2078B" w14:textId="77777777" w:rsidR="003F4886" w:rsidRPr="007B7D89" w:rsidRDefault="003F4886" w:rsidP="003F4886">
      <w:pPr>
        <w:pStyle w:val="a3"/>
        <w:ind w:left="107" w:hangingChars="50" w:hanging="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２　この基準において、「インシデント」とは、旅客の輸送に従事する船舶における前項の事象に至るおそれのある次に掲げる事態をいう。</w:t>
      </w:r>
    </w:p>
    <w:p w14:paraId="66084433" w14:textId="77777777" w:rsidR="003F4886" w:rsidRPr="007B7D89" w:rsidRDefault="003F4886" w:rsidP="003F4886">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w:t>
      </w:r>
      <w:r w:rsidRPr="007B7D89">
        <w:rPr>
          <w:rFonts w:ascii="ＭＳ Ｐゴシック" w:eastAsia="ＭＳ Ｐゴシック" w:hAnsi="ＭＳ Ｐゴシック"/>
          <w:sz w:val="21"/>
          <w:szCs w:val="21"/>
        </w:rPr>
        <w:t>1</w:t>
      </w:r>
      <w:r w:rsidRPr="007B7D89">
        <w:rPr>
          <w:rFonts w:ascii="ＭＳ Ｐゴシック" w:eastAsia="ＭＳ Ｐゴシック" w:hAnsi="ＭＳ Ｐゴシック" w:hint="eastAsia"/>
          <w:sz w:val="21"/>
          <w:szCs w:val="21"/>
        </w:rPr>
        <w:t>)　機関不良又は船舶へ装備された機器・装置等の故障により通常の運航が阻害された事態</w:t>
      </w:r>
    </w:p>
    <w:p w14:paraId="662D3729" w14:textId="77777777" w:rsidR="003F4886" w:rsidRPr="007B7D89" w:rsidRDefault="003F4886" w:rsidP="003F4886">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(2)</w:t>
      </w:r>
      <w:r w:rsidRPr="007B7D89">
        <w:rPr>
          <w:rFonts w:ascii="ＭＳ Ｐゴシック" w:eastAsia="ＭＳ Ｐゴシック" w:hAnsi="ＭＳ Ｐゴシック" w:hint="eastAsia"/>
          <w:sz w:val="21"/>
          <w:szCs w:val="21"/>
        </w:rPr>
        <w:t xml:space="preserve">　避難港へ入港するに至った事態</w:t>
      </w:r>
    </w:p>
    <w:p w14:paraId="6FAA098A" w14:textId="77777777" w:rsidR="003F4886" w:rsidRPr="007B7D89" w:rsidRDefault="003F4886" w:rsidP="003F4886">
      <w:pPr>
        <w:pStyle w:val="a3"/>
        <w:ind w:leftChars="50" w:left="321"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(3)</w:t>
      </w:r>
      <w:r w:rsidRPr="007B7D89">
        <w:rPr>
          <w:rFonts w:ascii="ＭＳ Ｐゴシック" w:eastAsia="ＭＳ Ｐゴシック" w:hAnsi="ＭＳ Ｐゴシック" w:hint="eastAsia"/>
          <w:sz w:val="21"/>
          <w:szCs w:val="21"/>
        </w:rPr>
        <w:t xml:space="preserve">　航行中において、岸壁又は他の船舶等との衝突を回避するため、乗組員が緊急の操作を行った事態</w:t>
      </w:r>
    </w:p>
    <w:p w14:paraId="693CF7AE" w14:textId="77777777" w:rsidR="003F4886" w:rsidRPr="007B7D89" w:rsidRDefault="003F4886" w:rsidP="003F4886">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(4)</w:t>
      </w:r>
      <w:r w:rsidRPr="007B7D89">
        <w:rPr>
          <w:rFonts w:ascii="ＭＳ Ｐゴシック" w:eastAsia="ＭＳ Ｐゴシック" w:hAnsi="ＭＳ Ｐゴシック" w:hint="eastAsia"/>
          <w:sz w:val="21"/>
          <w:szCs w:val="21"/>
        </w:rPr>
        <w:t xml:space="preserve">　離着岸作業中の係船策の破断</w:t>
      </w:r>
    </w:p>
    <w:p w14:paraId="62F6B47C" w14:textId="77777777" w:rsidR="003F4886" w:rsidRPr="007B7D89" w:rsidRDefault="003F4886" w:rsidP="003F4886">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(5)</w:t>
      </w:r>
      <w:r w:rsidRPr="007B7D89">
        <w:rPr>
          <w:rFonts w:ascii="ＭＳ Ｐゴシック" w:eastAsia="ＭＳ Ｐゴシック" w:hAnsi="ＭＳ Ｐゴシック" w:hint="eastAsia"/>
          <w:sz w:val="21"/>
          <w:szCs w:val="21"/>
        </w:rPr>
        <w:t xml:space="preserve">　その他の前項の事象に至るおそれがあると認められる事態</w:t>
      </w:r>
    </w:p>
    <w:p w14:paraId="2D76F6EE" w14:textId="77777777" w:rsidR="003F4886" w:rsidRPr="007B7D89" w:rsidRDefault="003F4886" w:rsidP="003F4886">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(6)</w:t>
      </w:r>
      <w:r w:rsidRPr="007B7D89">
        <w:rPr>
          <w:rFonts w:ascii="ＭＳ Ｐゴシック" w:eastAsia="ＭＳ Ｐゴシック" w:hAnsi="ＭＳ Ｐゴシック" w:hint="eastAsia"/>
          <w:sz w:val="21"/>
          <w:szCs w:val="21"/>
        </w:rPr>
        <w:t xml:space="preserve">　前号に掲げるもののほか、所轄地方運輸局が特に必要と認めて報告を指示したもの</w:t>
      </w:r>
    </w:p>
    <w:p w14:paraId="47EBC1EE" w14:textId="77777777" w:rsidR="003F4886" w:rsidRPr="007B7D89" w:rsidRDefault="003F4886" w:rsidP="003F4886">
      <w:pPr>
        <w:pStyle w:val="a3"/>
        <w:wordWrap/>
        <w:ind w:left="213" w:hangingChars="100" w:hanging="213"/>
        <w:rPr>
          <w:spacing w:val="0"/>
          <w:sz w:val="21"/>
          <w:szCs w:val="21"/>
        </w:rPr>
      </w:pPr>
    </w:p>
    <w:p w14:paraId="3A7BAD84" w14:textId="77777777" w:rsidR="003F4886" w:rsidRPr="007B7D89" w:rsidRDefault="003F4886" w:rsidP="003F4886">
      <w:pPr>
        <w:pStyle w:val="a3"/>
        <w:wordWrap/>
        <w:spacing w:line="300" w:lineRule="exact"/>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（準用）</w:t>
      </w:r>
    </w:p>
    <w:p w14:paraId="35BC6391"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第３条　本事故処理基準は、必要に応じ、前条に定める事故以外の当社の運航中の船舶に係る事故に準用するものとする。</w:t>
      </w:r>
    </w:p>
    <w:p w14:paraId="17447783"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p>
    <w:p w14:paraId="38A99B28" w14:textId="77777777" w:rsidR="003F4886" w:rsidRPr="007B7D89" w:rsidRDefault="003F4886" w:rsidP="003F4886">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第２章　事故等発生時の連絡</w:t>
      </w:r>
    </w:p>
    <w:p w14:paraId="5DB21AB5" w14:textId="77777777" w:rsidR="003F4886" w:rsidRPr="007B7D89" w:rsidRDefault="003F4886" w:rsidP="003F4886">
      <w:pPr>
        <w:pStyle w:val="a3"/>
        <w:wordWrap/>
        <w:spacing w:line="300" w:lineRule="exact"/>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（非常連絡）</w:t>
      </w:r>
    </w:p>
    <w:p w14:paraId="14B76F0B"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5C2BB1F1" w14:textId="77777777" w:rsidR="003F4886"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13564631"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２　船長の海上保安官署等への連絡は、初動時は「1</w:t>
      </w:r>
      <w:r w:rsidRPr="007B7D89">
        <w:rPr>
          <w:rFonts w:ascii="ＭＳ Ｐゴシック" w:eastAsia="ＭＳ Ｐゴシック" w:hAnsi="ＭＳ Ｐゴシック" w:cs="ＭＳ ゴシック"/>
          <w:spacing w:val="1"/>
          <w:kern w:val="0"/>
          <w:szCs w:val="21"/>
        </w:rPr>
        <w:t>18</w:t>
      </w:r>
      <w:r w:rsidRPr="007B7D89">
        <w:rPr>
          <w:rFonts w:ascii="ＭＳ Ｐゴシック" w:eastAsia="ＭＳ Ｐゴシック" w:hAnsi="ＭＳ Ｐゴシック" w:cs="ＭＳ ゴシック" w:hint="eastAsia"/>
          <w:spacing w:val="1"/>
          <w:kern w:val="0"/>
          <w:szCs w:val="21"/>
        </w:rPr>
        <w:t>番」による。以後、別表「非常連絡表」により最寄りの海上保安官署等に行うものとする。</w:t>
      </w:r>
    </w:p>
    <w:p w14:paraId="6FCF7EE5" w14:textId="77777777" w:rsidR="003F4886"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064400C5"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３　運航管理者による海上保安官署等、所轄地方運輸局その他必要な者への連絡は、電話（メール又はFAXを含む。）又は口頭による。</w:t>
      </w:r>
    </w:p>
    <w:p w14:paraId="79DE367E" w14:textId="77777777" w:rsidR="003F4886"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5CDD7110"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４　運航管理者は、第６条の非常連絡事項を記載した報告様式を船舶及び事務所に備え置くものとする。</w:t>
      </w:r>
    </w:p>
    <w:p w14:paraId="3647653B" w14:textId="77777777" w:rsidR="003F4886" w:rsidRPr="007B7D89" w:rsidRDefault="003F4886" w:rsidP="003F4886">
      <w:pPr>
        <w:widowControl/>
        <w:autoSpaceDE w:val="0"/>
        <w:autoSpaceDN w:val="0"/>
        <w:ind w:left="215" w:hangingChars="100" w:hanging="215"/>
        <w:jc w:val="left"/>
        <w:rPr>
          <w:rFonts w:ascii="ＭＳ Ｐゴシック" w:eastAsia="ＭＳ Ｐゴシック" w:hAnsi="ＭＳ Ｐゴシック" w:cs="ＭＳ ゴシック"/>
          <w:spacing w:val="1"/>
          <w:kern w:val="0"/>
          <w:szCs w:val="21"/>
        </w:rPr>
      </w:pPr>
    </w:p>
    <w:p w14:paraId="6C0349EB"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（非常連絡表等）</w:t>
      </w:r>
    </w:p>
    <w:p w14:paraId="5537B322" w14:textId="77777777" w:rsidR="003F4886" w:rsidRPr="007B7D89" w:rsidRDefault="003F4886" w:rsidP="003F4886">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第５条　連絡すべき者の名称又は氏名、連絡先を記載した「非常連絡表」は、別表のとおりとする。ただし、事故の内容によっては、運航管理者の判断で、運輸局等及び海上保安部等を除き連絡すべき範囲を限定することができる。</w:t>
      </w:r>
    </w:p>
    <w:p w14:paraId="54DFF571" w14:textId="77777777" w:rsidR="003F4886" w:rsidRPr="007B7D89" w:rsidRDefault="003F4886" w:rsidP="003F4886">
      <w:pPr>
        <w:pStyle w:val="a3"/>
        <w:wordWrap/>
        <w:ind w:left="213" w:hangingChars="100" w:hanging="213"/>
        <w:rPr>
          <w:spacing w:val="0"/>
          <w:sz w:val="21"/>
          <w:szCs w:val="21"/>
        </w:rPr>
      </w:pPr>
    </w:p>
    <w:p w14:paraId="2ED7E4F1" w14:textId="77777777" w:rsidR="003F4886" w:rsidRPr="007B7D89" w:rsidRDefault="003F4886" w:rsidP="003F4886">
      <w:pPr>
        <w:pStyle w:val="a3"/>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（非常連絡事項）</w:t>
      </w:r>
    </w:p>
    <w:p w14:paraId="2B76B2D1" w14:textId="77777777" w:rsidR="003F4886" w:rsidRPr="007B7D89" w:rsidRDefault="003F4886" w:rsidP="003F4886">
      <w:pPr>
        <w:pStyle w:val="a3"/>
        <w:wordWrap/>
        <w:ind w:leftChars="50" w:lef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lastRenderedPageBreak/>
        <w:t>第６条　事故等発生時に連絡すべき事項は、次に掲げるとおりとする。</w:t>
      </w:r>
    </w:p>
    <w:p w14:paraId="03B6B76C" w14:textId="77777777" w:rsidR="003F4886" w:rsidRPr="007B7D89" w:rsidRDefault="003F4886" w:rsidP="003F4886">
      <w:pPr>
        <w:pStyle w:val="a3"/>
        <w:wordWrap/>
        <w:ind w:leftChars="50" w:left="106"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xml:space="preserve">(1)　全事故等に共通する事項　</w:t>
      </w:r>
    </w:p>
    <w:p w14:paraId="13A76641" w14:textId="77777777" w:rsidR="003F4886" w:rsidRPr="007B7D89" w:rsidRDefault="003F4886" w:rsidP="003F4886">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lang w:eastAsia="zh-TW"/>
        </w:rPr>
        <w:t>①　船名</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②　日時</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③　場所</w:t>
      </w:r>
      <w:r w:rsidRPr="007B7D89">
        <w:rPr>
          <w:rFonts w:ascii="ＭＳ Ｐゴシック" w:eastAsia="ＭＳ Ｐゴシック" w:hAnsi="ＭＳ Ｐゴシック" w:hint="eastAsia"/>
          <w:sz w:val="21"/>
          <w:szCs w:val="21"/>
        </w:rPr>
        <w:t xml:space="preserve">  ④　事故等の種類  ⑤　死傷者の有無</w:t>
      </w:r>
    </w:p>
    <w:p w14:paraId="180A920C" w14:textId="77777777" w:rsidR="003F4886" w:rsidRPr="007B7D89" w:rsidRDefault="003F4886" w:rsidP="003F4886">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救助の要否  ⑦　当時の気象・海象・水象</w:t>
      </w:r>
    </w:p>
    <w:p w14:paraId="6891A64E" w14:textId="77777777" w:rsidR="003F4886" w:rsidRPr="007B7D89" w:rsidRDefault="003F4886" w:rsidP="003F4886">
      <w:pPr>
        <w:pStyle w:val="a3"/>
        <w:wordWrap/>
        <w:ind w:leftChars="50" w:left="106" w:firstLineChars="50" w:firstLine="107"/>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3F4886" w:rsidRPr="007B7D89" w14:paraId="790298D6" w14:textId="77777777" w:rsidTr="001A38F7">
        <w:trPr>
          <w:cantSplit/>
          <w:trHeight w:hRule="exact" w:val="340"/>
        </w:trPr>
        <w:tc>
          <w:tcPr>
            <w:tcW w:w="102" w:type="dxa"/>
            <w:vMerge w:val="restart"/>
            <w:tcBorders>
              <w:top w:val="nil"/>
              <w:left w:val="nil"/>
              <w:bottom w:val="nil"/>
              <w:right w:val="nil"/>
            </w:tcBorders>
          </w:tcPr>
          <w:p w14:paraId="36A5F745" w14:textId="77777777" w:rsidR="003F4886" w:rsidRPr="007B7D89" w:rsidRDefault="003F4886" w:rsidP="001A38F7">
            <w:pPr>
              <w:pStyle w:val="a3"/>
              <w:wordWrap/>
              <w:rPr>
                <w:rFonts w:ascii="ＭＳ Ｐゴシック" w:eastAsia="ＭＳ Ｐゴシック" w:hAnsi="ＭＳ Ｐゴシック"/>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80BF25A"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1D5D29D5"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1A1AA0A1"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連絡事項</w:t>
            </w:r>
          </w:p>
        </w:tc>
        <w:tc>
          <w:tcPr>
            <w:tcW w:w="102" w:type="dxa"/>
            <w:vMerge w:val="restart"/>
            <w:tcBorders>
              <w:top w:val="nil"/>
              <w:left w:val="nil"/>
              <w:bottom w:val="nil"/>
              <w:right w:val="nil"/>
            </w:tcBorders>
          </w:tcPr>
          <w:p w14:paraId="0A910893"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p>
        </w:tc>
      </w:tr>
      <w:tr w:rsidR="003F4886" w:rsidRPr="007B7D89" w14:paraId="454036A1" w14:textId="77777777" w:rsidTr="001A38F7">
        <w:trPr>
          <w:cantSplit/>
          <w:trHeight w:hRule="exact" w:val="2948"/>
        </w:trPr>
        <w:tc>
          <w:tcPr>
            <w:tcW w:w="102" w:type="dxa"/>
            <w:vMerge/>
            <w:tcBorders>
              <w:top w:val="nil"/>
              <w:left w:val="nil"/>
              <w:bottom w:val="nil"/>
              <w:right w:val="nil"/>
            </w:tcBorders>
          </w:tcPr>
          <w:p w14:paraId="73AE34BD"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D2A1F2F" w14:textId="77777777" w:rsidR="003F4886" w:rsidRPr="007B7D89" w:rsidRDefault="003F4886" w:rsidP="001A38F7">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ａ</w:t>
            </w:r>
          </w:p>
        </w:tc>
        <w:tc>
          <w:tcPr>
            <w:tcW w:w="1361" w:type="dxa"/>
            <w:tcBorders>
              <w:top w:val="nil"/>
              <w:left w:val="nil"/>
              <w:bottom w:val="single" w:sz="4" w:space="0" w:color="auto"/>
              <w:right w:val="single" w:sz="4" w:space="0" w:color="000000"/>
            </w:tcBorders>
            <w:vAlign w:val="center"/>
          </w:tcPr>
          <w:p w14:paraId="53FB36E6"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衝突</w:t>
            </w:r>
          </w:p>
        </w:tc>
        <w:tc>
          <w:tcPr>
            <w:tcW w:w="7200" w:type="dxa"/>
            <w:tcBorders>
              <w:top w:val="nil"/>
              <w:left w:val="nil"/>
              <w:bottom w:val="single" w:sz="4" w:space="0" w:color="auto"/>
              <w:right w:val="single" w:sz="4" w:space="0" w:color="000000"/>
            </w:tcBorders>
          </w:tcPr>
          <w:p w14:paraId="6775F3E3"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衝突の状況（衝突時の両船の針路、速力等又は岸壁等への接近状況）</w:t>
            </w:r>
          </w:p>
          <w:p w14:paraId="331A3F9B"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船体、機器の損傷状況</w:t>
            </w:r>
          </w:p>
          <w:p w14:paraId="1106E59E"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浸水の有無（あるときはｄ項）</w:t>
            </w:r>
          </w:p>
          <w:p w14:paraId="50A39CBD"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流出油の有無（あるときはその程度及び防除措置）</w:t>
            </w:r>
          </w:p>
          <w:p w14:paraId="2FC0DD4C"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自力航行の可否</w:t>
            </w:r>
          </w:p>
          <w:p w14:paraId="14F66FE6"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相手船の船種、船名、総トン数、（用）船主・船長名（できれば住所、連絡先）</w:t>
            </w:r>
          </w:p>
          <w:p w14:paraId="4D2F8260" w14:textId="77777777" w:rsidR="003F4886" w:rsidRPr="007B7D89" w:rsidRDefault="003F4886" w:rsidP="001A38F7">
            <w:pPr>
              <w:pStyle w:val="a3"/>
              <w:wordWrap/>
              <w:ind w:leftChars="50" w:left="106" w:rightChars="50" w:right="106"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船舶衝突の場合</w:t>
            </w:r>
          </w:p>
          <w:p w14:paraId="32A98314" w14:textId="77777777" w:rsidR="003F4886" w:rsidRPr="007B7D89" w:rsidRDefault="003F4886" w:rsidP="001A38F7">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⑦　相手船の状況（船体損傷の状況、死傷者の有無、救助の要否等）</w:t>
            </w:r>
          </w:p>
          <w:p w14:paraId="2C1666D1" w14:textId="77777777" w:rsidR="003F4886" w:rsidRPr="007B7D89" w:rsidRDefault="003F4886" w:rsidP="001A38F7">
            <w:pPr>
              <w:pStyle w:val="a3"/>
              <w:wordWrap/>
              <w:ind w:leftChars="50" w:left="106" w:rightChars="50" w:right="106"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　船舶衝突の場合</w:t>
            </w:r>
          </w:p>
        </w:tc>
        <w:tc>
          <w:tcPr>
            <w:tcW w:w="102" w:type="dxa"/>
            <w:vMerge/>
            <w:tcBorders>
              <w:top w:val="nil"/>
              <w:left w:val="nil"/>
              <w:bottom w:val="nil"/>
              <w:right w:val="nil"/>
            </w:tcBorders>
          </w:tcPr>
          <w:p w14:paraId="72731D84"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710DBCCE" w14:textId="77777777" w:rsidTr="001A38F7">
        <w:trPr>
          <w:cantSplit/>
          <w:trHeight w:hRule="exact" w:val="2324"/>
        </w:trPr>
        <w:tc>
          <w:tcPr>
            <w:tcW w:w="102" w:type="dxa"/>
            <w:vMerge/>
            <w:tcBorders>
              <w:top w:val="nil"/>
              <w:left w:val="nil"/>
              <w:bottom w:val="nil"/>
              <w:right w:val="nil"/>
            </w:tcBorders>
          </w:tcPr>
          <w:p w14:paraId="4B7CAB0F"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08BB3FDC" w14:textId="77777777" w:rsidR="003F4886" w:rsidRPr="007B7D89" w:rsidRDefault="003F4886" w:rsidP="001A38F7">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ｂ</w:t>
            </w:r>
            <w:proofErr w:type="gramEnd"/>
          </w:p>
        </w:tc>
        <w:tc>
          <w:tcPr>
            <w:tcW w:w="1361" w:type="dxa"/>
            <w:tcBorders>
              <w:top w:val="single" w:sz="4" w:space="0" w:color="auto"/>
              <w:left w:val="nil"/>
              <w:bottom w:val="single" w:sz="4" w:space="0" w:color="000000"/>
              <w:right w:val="single" w:sz="4" w:space="0" w:color="000000"/>
            </w:tcBorders>
            <w:vAlign w:val="center"/>
          </w:tcPr>
          <w:p w14:paraId="128D937F" w14:textId="77777777" w:rsidR="003F4886" w:rsidRPr="007B7D89" w:rsidRDefault="003F4886" w:rsidP="001A38F7">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乗揚げ</w:t>
            </w:r>
          </w:p>
        </w:tc>
        <w:tc>
          <w:tcPr>
            <w:tcW w:w="7200" w:type="dxa"/>
            <w:tcBorders>
              <w:top w:val="single" w:sz="4" w:space="0" w:color="auto"/>
              <w:left w:val="nil"/>
              <w:bottom w:val="single" w:sz="4" w:space="0" w:color="000000"/>
              <w:right w:val="single" w:sz="4" w:space="0" w:color="000000"/>
            </w:tcBorders>
          </w:tcPr>
          <w:p w14:paraId="5C6027EE"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乗揚げの状況（乗揚げ時の針路、速力、海底との接触個所、船体傾斜、吃水の変化、陸岸との関係等）</w:t>
            </w:r>
          </w:p>
          <w:p w14:paraId="6FE8C986"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船体周囲の水深、底質及び付近の状況</w:t>
            </w:r>
          </w:p>
          <w:p w14:paraId="50880161"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潮汐の状況、船体に及ぼす風潮及び波浪の影響</w:t>
            </w:r>
          </w:p>
          <w:p w14:paraId="0CA9CF11"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船体、機器の損傷状況</w:t>
            </w:r>
          </w:p>
          <w:p w14:paraId="69797712"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浸水の有無（あるときはｄ項）</w:t>
            </w:r>
          </w:p>
          <w:p w14:paraId="73D9DAB5" w14:textId="77777777" w:rsidR="003F4886" w:rsidRPr="007B7D89" w:rsidRDefault="003F4886" w:rsidP="001A38F7">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離礁の見通し及び陸上からの救助の可否</w:t>
            </w:r>
          </w:p>
          <w:p w14:paraId="07A8448C" w14:textId="77777777" w:rsidR="003F4886" w:rsidRPr="007B7D89"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5D5A6CD3"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12066A00" w14:textId="77777777" w:rsidTr="001A38F7">
        <w:trPr>
          <w:cantSplit/>
          <w:trHeight w:hRule="exact" w:val="1474"/>
        </w:trPr>
        <w:tc>
          <w:tcPr>
            <w:tcW w:w="102" w:type="dxa"/>
            <w:vMerge/>
            <w:tcBorders>
              <w:top w:val="nil"/>
              <w:left w:val="nil"/>
              <w:bottom w:val="nil"/>
              <w:right w:val="nil"/>
            </w:tcBorders>
          </w:tcPr>
          <w:p w14:paraId="37112917"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86233BE" w14:textId="77777777" w:rsidR="003F4886" w:rsidRPr="007B7D89" w:rsidRDefault="003F4886" w:rsidP="001A38F7">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ｃ</w:t>
            </w:r>
            <w:proofErr w:type="gramEnd"/>
          </w:p>
        </w:tc>
        <w:tc>
          <w:tcPr>
            <w:tcW w:w="1361" w:type="dxa"/>
            <w:tcBorders>
              <w:top w:val="nil"/>
              <w:left w:val="nil"/>
              <w:bottom w:val="single" w:sz="4" w:space="0" w:color="000000"/>
              <w:right w:val="single" w:sz="4" w:space="0" w:color="000000"/>
            </w:tcBorders>
            <w:vAlign w:val="center"/>
          </w:tcPr>
          <w:p w14:paraId="5A67D870" w14:textId="77777777" w:rsidR="003F4886" w:rsidRPr="007B7D89" w:rsidRDefault="003F4886" w:rsidP="001A38F7">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火災</w:t>
            </w:r>
          </w:p>
        </w:tc>
        <w:tc>
          <w:tcPr>
            <w:tcW w:w="7200" w:type="dxa"/>
            <w:tcBorders>
              <w:top w:val="nil"/>
              <w:left w:val="nil"/>
              <w:bottom w:val="single" w:sz="4" w:space="0" w:color="000000"/>
              <w:right w:val="single" w:sz="4" w:space="0" w:color="000000"/>
            </w:tcBorders>
          </w:tcPr>
          <w:p w14:paraId="5CE7276A"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出火場所及び火災の状況</w:t>
            </w:r>
          </w:p>
          <w:p w14:paraId="2ADFE879"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出火原因</w:t>
            </w:r>
          </w:p>
          <w:p w14:paraId="6AE63110"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船体、機器の損傷状況</w:t>
            </w:r>
          </w:p>
          <w:p w14:paraId="1BF51B1D"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消火作業の状況</w:t>
            </w:r>
          </w:p>
          <w:p w14:paraId="251DFB62"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消火の見通し</w:t>
            </w:r>
          </w:p>
        </w:tc>
        <w:tc>
          <w:tcPr>
            <w:tcW w:w="102" w:type="dxa"/>
            <w:vMerge/>
            <w:tcBorders>
              <w:top w:val="nil"/>
              <w:left w:val="nil"/>
              <w:bottom w:val="nil"/>
              <w:right w:val="nil"/>
            </w:tcBorders>
          </w:tcPr>
          <w:p w14:paraId="0A419BE6"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3A17E04A" w14:textId="77777777" w:rsidTr="001A38F7">
        <w:trPr>
          <w:cantSplit/>
          <w:trHeight w:hRule="exact" w:val="2041"/>
        </w:trPr>
        <w:tc>
          <w:tcPr>
            <w:tcW w:w="102" w:type="dxa"/>
            <w:vMerge/>
            <w:tcBorders>
              <w:top w:val="nil"/>
              <w:left w:val="nil"/>
              <w:bottom w:val="nil"/>
              <w:right w:val="nil"/>
            </w:tcBorders>
          </w:tcPr>
          <w:p w14:paraId="1B1D3242"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A1DC08E" w14:textId="77777777" w:rsidR="003F4886" w:rsidRPr="007B7D89" w:rsidRDefault="003F4886" w:rsidP="001A38F7">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ｄ</w:t>
            </w:r>
            <w:proofErr w:type="gramEnd"/>
          </w:p>
        </w:tc>
        <w:tc>
          <w:tcPr>
            <w:tcW w:w="1361" w:type="dxa"/>
            <w:tcBorders>
              <w:top w:val="nil"/>
              <w:left w:val="nil"/>
              <w:bottom w:val="single" w:sz="4" w:space="0" w:color="000000"/>
              <w:right w:val="single" w:sz="4" w:space="0" w:color="000000"/>
            </w:tcBorders>
            <w:vAlign w:val="center"/>
          </w:tcPr>
          <w:p w14:paraId="7270D25D" w14:textId="77777777" w:rsidR="003F4886" w:rsidRPr="007B7D89" w:rsidRDefault="003F4886" w:rsidP="001A38F7">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浸水</w:t>
            </w:r>
          </w:p>
        </w:tc>
        <w:tc>
          <w:tcPr>
            <w:tcW w:w="7200" w:type="dxa"/>
            <w:tcBorders>
              <w:top w:val="nil"/>
              <w:left w:val="nil"/>
              <w:bottom w:val="single" w:sz="4" w:space="0" w:color="000000"/>
              <w:right w:val="single" w:sz="4" w:space="0" w:color="000000"/>
            </w:tcBorders>
          </w:tcPr>
          <w:p w14:paraId="6D431E43"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浸水個所及び浸水の原因</w:t>
            </w:r>
          </w:p>
          <w:p w14:paraId="42ECE082"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浸水量及びその増減の程度</w:t>
            </w:r>
          </w:p>
          <w:p w14:paraId="146DB1EC"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船体、機器の損傷状況</w:t>
            </w:r>
          </w:p>
          <w:p w14:paraId="4F4F6447"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浸水防止作業の状況</w:t>
            </w:r>
          </w:p>
          <w:p w14:paraId="33C6E4D1"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船体に及ぼす風浪の影響</w:t>
            </w:r>
          </w:p>
          <w:p w14:paraId="7044E46A"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浸水防止の見通し</w:t>
            </w:r>
          </w:p>
          <w:p w14:paraId="1DFBA315"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59AC17BF"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401591F7" w14:textId="77777777" w:rsidTr="001A38F7">
        <w:trPr>
          <w:cantSplit/>
          <w:trHeight w:hRule="exact" w:val="1757"/>
        </w:trPr>
        <w:tc>
          <w:tcPr>
            <w:tcW w:w="102" w:type="dxa"/>
            <w:vMerge/>
            <w:tcBorders>
              <w:top w:val="nil"/>
              <w:left w:val="nil"/>
              <w:bottom w:val="nil"/>
              <w:right w:val="nil"/>
            </w:tcBorders>
          </w:tcPr>
          <w:p w14:paraId="410451EC"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5DC798CF" w14:textId="77777777" w:rsidR="003F4886" w:rsidRPr="007B7D89" w:rsidRDefault="003F4886" w:rsidP="001A38F7">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ｅ</w:t>
            </w:r>
          </w:p>
        </w:tc>
        <w:tc>
          <w:tcPr>
            <w:tcW w:w="1361" w:type="dxa"/>
            <w:tcBorders>
              <w:top w:val="nil"/>
              <w:left w:val="nil"/>
              <w:bottom w:val="single" w:sz="4" w:space="0" w:color="auto"/>
              <w:right w:val="single" w:sz="4" w:space="0" w:color="000000"/>
            </w:tcBorders>
            <w:vAlign w:val="center"/>
          </w:tcPr>
          <w:p w14:paraId="4D3E2161"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63935A75"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事件の種類</w:t>
            </w:r>
          </w:p>
          <w:p w14:paraId="27021AA4"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事件発生の端緒及び経緯</w:t>
            </w:r>
          </w:p>
          <w:p w14:paraId="16C4BAC8"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被害者の氏名、被害状況等</w:t>
            </w:r>
          </w:p>
          <w:p w14:paraId="143E3CC9"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被疑者の人数、氏名等</w:t>
            </w:r>
          </w:p>
          <w:p w14:paraId="32AEB25A"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被疑者が凶器を所持している場合は、その種類、数量等</w:t>
            </w:r>
          </w:p>
          <w:p w14:paraId="72FCFD89"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措置状況</w:t>
            </w:r>
          </w:p>
        </w:tc>
        <w:tc>
          <w:tcPr>
            <w:tcW w:w="102" w:type="dxa"/>
            <w:vMerge/>
            <w:tcBorders>
              <w:top w:val="nil"/>
              <w:left w:val="nil"/>
              <w:bottom w:val="nil"/>
              <w:right w:val="nil"/>
            </w:tcBorders>
          </w:tcPr>
          <w:p w14:paraId="6E975E9D"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610BB684" w14:textId="77777777" w:rsidTr="001A38F7">
        <w:trPr>
          <w:cantSplit/>
          <w:trHeight w:hRule="exact" w:val="1757"/>
        </w:trPr>
        <w:tc>
          <w:tcPr>
            <w:tcW w:w="102" w:type="dxa"/>
            <w:vMerge/>
            <w:tcBorders>
              <w:top w:val="nil"/>
              <w:left w:val="nil"/>
              <w:bottom w:val="nil"/>
              <w:right w:val="nil"/>
            </w:tcBorders>
          </w:tcPr>
          <w:p w14:paraId="168D7DFC"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D26EA70" w14:textId="77777777" w:rsidR="003F4886" w:rsidRPr="007B7D89" w:rsidRDefault="003F4886" w:rsidP="001A38F7">
            <w:pPr>
              <w:pStyle w:val="a3"/>
              <w:wordWrap/>
              <w:spacing w:line="478" w:lineRule="exact"/>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ｆ</w:t>
            </w:r>
            <w:proofErr w:type="gramEnd"/>
          </w:p>
        </w:tc>
        <w:tc>
          <w:tcPr>
            <w:tcW w:w="1361" w:type="dxa"/>
            <w:tcBorders>
              <w:top w:val="single" w:sz="4" w:space="0" w:color="auto"/>
              <w:left w:val="nil"/>
              <w:bottom w:val="single" w:sz="4" w:space="0" w:color="000000"/>
              <w:right w:val="single" w:sz="4" w:space="0" w:color="000000"/>
            </w:tcBorders>
            <w:vAlign w:val="center"/>
          </w:tcPr>
          <w:p w14:paraId="68FCA5E0"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3F745E63"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事故の発生状況</w:t>
            </w:r>
          </w:p>
          <w:p w14:paraId="6E55D7E6"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死傷者数</w:t>
            </w:r>
          </w:p>
          <w:p w14:paraId="6E488DE2"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発生原因</w:t>
            </w:r>
          </w:p>
          <w:p w14:paraId="707816B4"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負傷の程度</w:t>
            </w:r>
          </w:p>
          <w:p w14:paraId="4A0BDE1E"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応急手当の状況</w:t>
            </w:r>
          </w:p>
          <w:p w14:paraId="4454FFF0"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緊急下船の必要の有無</w:t>
            </w:r>
          </w:p>
        </w:tc>
        <w:tc>
          <w:tcPr>
            <w:tcW w:w="102" w:type="dxa"/>
            <w:vMerge/>
            <w:tcBorders>
              <w:top w:val="nil"/>
              <w:left w:val="nil"/>
              <w:bottom w:val="nil"/>
              <w:right w:val="nil"/>
            </w:tcBorders>
          </w:tcPr>
          <w:p w14:paraId="0BEB6844"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737EA1D5" w14:textId="77777777" w:rsidTr="001A38F7">
        <w:trPr>
          <w:cantSplit/>
          <w:trHeight w:val="289"/>
        </w:trPr>
        <w:tc>
          <w:tcPr>
            <w:tcW w:w="102" w:type="dxa"/>
            <w:vMerge/>
            <w:tcBorders>
              <w:top w:val="nil"/>
              <w:left w:val="nil"/>
              <w:bottom w:val="nil"/>
              <w:right w:val="nil"/>
            </w:tcBorders>
          </w:tcPr>
          <w:p w14:paraId="1965E08A"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463C7E6"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ｇ</w:t>
            </w:r>
            <w:proofErr w:type="gramEnd"/>
          </w:p>
        </w:tc>
        <w:tc>
          <w:tcPr>
            <w:tcW w:w="1361" w:type="dxa"/>
            <w:vMerge w:val="restart"/>
            <w:tcBorders>
              <w:top w:val="nil"/>
              <w:left w:val="nil"/>
              <w:right w:val="single" w:sz="4" w:space="0" w:color="000000"/>
            </w:tcBorders>
            <w:vAlign w:val="center"/>
          </w:tcPr>
          <w:p w14:paraId="32F8C47B"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旅客、乗組</w:t>
            </w:r>
            <w:r w:rsidRPr="007B7D89">
              <w:rPr>
                <w:rFonts w:ascii="ＭＳ Ｐゴシック" w:eastAsia="ＭＳ Ｐゴシック" w:hAnsi="ＭＳ Ｐゴシック" w:hint="eastAsia"/>
                <w:sz w:val="21"/>
                <w:szCs w:val="21"/>
              </w:rPr>
              <w:lastRenderedPageBreak/>
              <w:t>員等の行方不明</w:t>
            </w:r>
          </w:p>
        </w:tc>
        <w:tc>
          <w:tcPr>
            <w:tcW w:w="7200" w:type="dxa"/>
            <w:tcBorders>
              <w:top w:val="nil"/>
              <w:left w:val="nil"/>
              <w:bottom w:val="nil"/>
              <w:right w:val="single" w:sz="4" w:space="0" w:color="000000"/>
            </w:tcBorders>
          </w:tcPr>
          <w:p w14:paraId="0C967B54"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①　行方不明が判明した日時及び場所</w:t>
            </w:r>
          </w:p>
        </w:tc>
        <w:tc>
          <w:tcPr>
            <w:tcW w:w="102" w:type="dxa"/>
            <w:vMerge/>
            <w:tcBorders>
              <w:top w:val="nil"/>
              <w:left w:val="nil"/>
              <w:bottom w:val="nil"/>
              <w:right w:val="nil"/>
            </w:tcBorders>
          </w:tcPr>
          <w:p w14:paraId="0405F46D"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0EB88239" w14:textId="77777777" w:rsidTr="001A38F7">
        <w:trPr>
          <w:cantSplit/>
          <w:trHeight w:hRule="exact" w:val="907"/>
        </w:trPr>
        <w:tc>
          <w:tcPr>
            <w:tcW w:w="102" w:type="dxa"/>
            <w:vMerge w:val="restart"/>
            <w:tcBorders>
              <w:top w:val="nil"/>
              <w:left w:val="nil"/>
              <w:bottom w:val="nil"/>
              <w:right w:val="nil"/>
            </w:tcBorders>
          </w:tcPr>
          <w:p w14:paraId="5C1356F9" w14:textId="77777777" w:rsidR="003F4886" w:rsidRPr="007B7D89" w:rsidRDefault="003F4886" w:rsidP="001A38F7">
            <w:pPr>
              <w:pStyle w:val="a3"/>
              <w:wordWrap/>
              <w:rPr>
                <w:rFonts w:ascii="ＭＳ Ｐゴシック" w:eastAsia="ＭＳ Ｐゴシック" w:hAnsi="ＭＳ Ｐゴシック"/>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6CFC6C31" w14:textId="77777777" w:rsidR="003F4886" w:rsidRPr="007B7D89" w:rsidRDefault="003F4886" w:rsidP="001A38F7">
            <w:pPr>
              <w:pStyle w:val="a3"/>
              <w:wordWrap/>
              <w:jc w:val="center"/>
              <w:rPr>
                <w:rFonts w:ascii="ＭＳ Ｐゴシック" w:eastAsia="ＭＳ Ｐゴシック" w:hAnsi="ＭＳ Ｐゴシック"/>
                <w:spacing w:val="0"/>
                <w:sz w:val="21"/>
                <w:szCs w:val="21"/>
              </w:rPr>
            </w:pPr>
          </w:p>
        </w:tc>
        <w:tc>
          <w:tcPr>
            <w:tcW w:w="1361" w:type="dxa"/>
            <w:vMerge/>
            <w:tcBorders>
              <w:left w:val="nil"/>
              <w:bottom w:val="single" w:sz="4" w:space="0" w:color="000000"/>
              <w:right w:val="single" w:sz="4" w:space="0" w:color="000000"/>
            </w:tcBorders>
            <w:vAlign w:val="center"/>
          </w:tcPr>
          <w:p w14:paraId="2ACF768F"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p>
        </w:tc>
        <w:tc>
          <w:tcPr>
            <w:tcW w:w="7200" w:type="dxa"/>
            <w:tcBorders>
              <w:top w:val="nil"/>
              <w:left w:val="nil"/>
              <w:bottom w:val="single" w:sz="4" w:space="0" w:color="000000"/>
              <w:right w:val="single" w:sz="4" w:space="0" w:color="000000"/>
            </w:tcBorders>
          </w:tcPr>
          <w:p w14:paraId="74040F02"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行方不明の日時、場所及び理由（推定）</w:t>
            </w:r>
          </w:p>
          <w:p w14:paraId="5AC0AF5E"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行方不明者の氏名等</w:t>
            </w:r>
          </w:p>
          <w:p w14:paraId="2D149BDD"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行方不明者の遺留品等</w:t>
            </w:r>
          </w:p>
        </w:tc>
        <w:tc>
          <w:tcPr>
            <w:tcW w:w="102" w:type="dxa"/>
            <w:vMerge w:val="restart"/>
            <w:tcBorders>
              <w:top w:val="nil"/>
              <w:left w:val="nil"/>
              <w:bottom w:val="nil"/>
              <w:right w:val="nil"/>
            </w:tcBorders>
          </w:tcPr>
          <w:p w14:paraId="0AAC4AA6"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4A3299A5" w14:textId="77777777" w:rsidTr="001A38F7">
        <w:trPr>
          <w:cantSplit/>
          <w:trHeight w:hRule="exact" w:val="907"/>
        </w:trPr>
        <w:tc>
          <w:tcPr>
            <w:tcW w:w="102" w:type="dxa"/>
            <w:vMerge/>
            <w:tcBorders>
              <w:top w:val="nil"/>
              <w:left w:val="nil"/>
              <w:bottom w:val="nil"/>
              <w:right w:val="nil"/>
            </w:tcBorders>
          </w:tcPr>
          <w:p w14:paraId="576875DC"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D7E58C1" w14:textId="77777777" w:rsidR="003F4886" w:rsidRPr="007B7D89" w:rsidRDefault="003F4886" w:rsidP="001A38F7">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ｈ</w:t>
            </w:r>
            <w:proofErr w:type="gramEnd"/>
          </w:p>
        </w:tc>
        <w:tc>
          <w:tcPr>
            <w:tcW w:w="1361" w:type="dxa"/>
            <w:tcBorders>
              <w:top w:val="nil"/>
              <w:left w:val="nil"/>
              <w:bottom w:val="single" w:sz="4" w:space="0" w:color="000000"/>
              <w:right w:val="single" w:sz="4" w:space="0" w:color="000000"/>
            </w:tcBorders>
            <w:vAlign w:val="center"/>
          </w:tcPr>
          <w:p w14:paraId="531FCA2A"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その他の事故</w:t>
            </w:r>
          </w:p>
        </w:tc>
        <w:tc>
          <w:tcPr>
            <w:tcW w:w="7200" w:type="dxa"/>
            <w:tcBorders>
              <w:top w:val="nil"/>
              <w:left w:val="nil"/>
              <w:bottom w:val="single" w:sz="4" w:space="0" w:color="000000"/>
              <w:right w:val="single" w:sz="4" w:space="0" w:color="000000"/>
            </w:tcBorders>
          </w:tcPr>
          <w:p w14:paraId="059B963C"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事故の状況</w:t>
            </w:r>
          </w:p>
          <w:p w14:paraId="3CDF41A1"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事故の原因</w:t>
            </w:r>
          </w:p>
          <w:p w14:paraId="5BE5A26A"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1394B00D"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r w:rsidR="003F4886" w:rsidRPr="007B7D89" w14:paraId="0C028D34" w14:textId="77777777" w:rsidTr="001A38F7">
        <w:trPr>
          <w:cantSplit/>
          <w:trHeight w:hRule="exact" w:val="907"/>
        </w:trPr>
        <w:tc>
          <w:tcPr>
            <w:tcW w:w="102" w:type="dxa"/>
            <w:vMerge/>
            <w:tcBorders>
              <w:top w:val="nil"/>
              <w:left w:val="nil"/>
              <w:bottom w:val="nil"/>
              <w:right w:val="nil"/>
            </w:tcBorders>
          </w:tcPr>
          <w:p w14:paraId="123D2E41" w14:textId="77777777" w:rsidR="003F4886" w:rsidRPr="007B7D89" w:rsidRDefault="003F4886" w:rsidP="001A38F7">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02428E3" w14:textId="77777777" w:rsidR="003F4886" w:rsidRPr="007B7D89" w:rsidRDefault="003F4886" w:rsidP="001A38F7">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ｉ</w:t>
            </w:r>
          </w:p>
        </w:tc>
        <w:tc>
          <w:tcPr>
            <w:tcW w:w="1361" w:type="dxa"/>
            <w:tcBorders>
              <w:top w:val="nil"/>
              <w:left w:val="nil"/>
              <w:bottom w:val="single" w:sz="4" w:space="0" w:color="000000"/>
              <w:right w:val="single" w:sz="4" w:space="0" w:color="000000"/>
            </w:tcBorders>
            <w:vAlign w:val="center"/>
          </w:tcPr>
          <w:p w14:paraId="16416BED"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インシデント</w:t>
            </w:r>
          </w:p>
        </w:tc>
        <w:tc>
          <w:tcPr>
            <w:tcW w:w="7200" w:type="dxa"/>
            <w:tcBorders>
              <w:top w:val="nil"/>
              <w:left w:val="nil"/>
              <w:bottom w:val="single" w:sz="4" w:space="0" w:color="000000"/>
              <w:right w:val="single" w:sz="4" w:space="0" w:color="000000"/>
            </w:tcBorders>
          </w:tcPr>
          <w:p w14:paraId="66D6264E"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インシデントの状況</w:t>
            </w:r>
          </w:p>
          <w:p w14:paraId="40887BEB"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インシデントの原因</w:t>
            </w:r>
          </w:p>
          <w:p w14:paraId="4F06AA55" w14:textId="77777777" w:rsidR="003F4886" w:rsidRPr="007B7D89" w:rsidRDefault="003F4886" w:rsidP="001A38F7">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4DC14F0D" w14:textId="77777777" w:rsidR="003F4886" w:rsidRPr="007B7D89" w:rsidRDefault="003F4886" w:rsidP="001A38F7">
            <w:pPr>
              <w:pStyle w:val="a3"/>
              <w:wordWrap/>
              <w:rPr>
                <w:rFonts w:ascii="ＭＳ Ｐゴシック" w:eastAsia="ＭＳ Ｐゴシック" w:hAnsi="ＭＳ Ｐゴシック"/>
                <w:spacing w:val="0"/>
                <w:sz w:val="21"/>
                <w:szCs w:val="21"/>
              </w:rPr>
            </w:pPr>
          </w:p>
        </w:tc>
      </w:tr>
    </w:tbl>
    <w:p w14:paraId="58EFB172" w14:textId="77777777" w:rsidR="003F4886" w:rsidRPr="007B7D89" w:rsidRDefault="003F4886" w:rsidP="003F4886">
      <w:pPr>
        <w:pStyle w:val="a3"/>
        <w:wordWrap/>
        <w:ind w:left="213" w:hangingChars="100" w:hanging="213"/>
        <w:rPr>
          <w:spacing w:val="0"/>
          <w:sz w:val="21"/>
          <w:szCs w:val="21"/>
        </w:rPr>
      </w:pPr>
    </w:p>
    <w:p w14:paraId="7E774D09" w14:textId="77777777" w:rsidR="003F4886" w:rsidRPr="007B7D89" w:rsidRDefault="003F4886" w:rsidP="003F4886">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第３章　　事故の処理等</w:t>
      </w:r>
    </w:p>
    <w:p w14:paraId="41D33E51"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（船長兼務運航管理者のとるべき措置）</w:t>
      </w:r>
    </w:p>
    <w:p w14:paraId="600A8091"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第７条　事故等発生時に、船長兼務運航管理者が旅客の安全、船体の保全のために講ずべき措置は、次に掲げるとおりとする。</w:t>
      </w:r>
    </w:p>
    <w:p w14:paraId="0DF31E09"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損傷状況の把握及び事故局限の可否の検討</w:t>
      </w:r>
    </w:p>
    <w:p w14:paraId="42D3ED33"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事故の状況及び講じた措置、並びに当該講じた措置への助言を求め、援助を必要とするか否かについての第５条の連絡先に対する連絡</w:t>
      </w:r>
    </w:p>
    <w:p w14:paraId="573FA4A1"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負傷者に対する早急な救護</w:t>
      </w:r>
    </w:p>
    <w:p w14:paraId="3F9B8BEE"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連絡方法の確立（船内及び船外）</w:t>
      </w:r>
    </w:p>
    <w:p w14:paraId="4D540253"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旅客への正確な情報の周知及び状況に即した適切な旅客の誘導</w:t>
      </w:r>
    </w:p>
    <w:p w14:paraId="2AEA1454"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二次災害及び被害拡大を防止するための適切な作業の実施</w:t>
      </w:r>
    </w:p>
    <w:p w14:paraId="711A9CC0" w14:textId="77777777" w:rsidR="003F4886" w:rsidRPr="007B7D89" w:rsidRDefault="003F4886" w:rsidP="003F4886">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不法行為の場合は、不法行為者の隔離又は監視、説得</w:t>
      </w:r>
    </w:p>
    <w:p w14:paraId="24FC6178" w14:textId="77777777" w:rsidR="003F4886" w:rsidRPr="007B7D89" w:rsidRDefault="003F4886" w:rsidP="003F4886">
      <w:pPr>
        <w:pStyle w:val="a3"/>
        <w:wordWrap/>
        <w:ind w:left="213" w:hangingChars="100" w:hanging="213"/>
        <w:rPr>
          <w:spacing w:val="0"/>
          <w:sz w:val="21"/>
          <w:szCs w:val="21"/>
        </w:rPr>
      </w:pPr>
    </w:p>
    <w:p w14:paraId="01340BD8"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（陸上従業者のとるべき措置）</w:t>
      </w:r>
    </w:p>
    <w:p w14:paraId="44B70960"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第８条　事故等発生時に、陸上従業者が旅客の安全、船体の保全のために講ずべき措置は、次に掲げるとおりとする。</w:t>
      </w:r>
    </w:p>
    <w:p w14:paraId="3CEF92A6"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事故の実態及び船長が講じた措置の把握</w:t>
      </w:r>
    </w:p>
    <w:p w14:paraId="4DD9C963"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前号で把握した内容についての第５条の連絡先に対する連絡</w:t>
      </w:r>
    </w:p>
    <w:p w14:paraId="370FC810"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救難に必要な情報の収集及び分析</w:t>
      </w:r>
    </w:p>
    <w:p w14:paraId="737AD345"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行方不明者の捜索又は本船の救助のための捜索船又は救助船等の手配</w:t>
      </w:r>
    </w:p>
    <w:p w14:paraId="4A07E684"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必要人員の派遣及び必要物資の補給等</w:t>
      </w:r>
    </w:p>
    <w:p w14:paraId="2C2337E3"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船長兼務運航管理者に対する必要事項の連絡及び助言</w:t>
      </w:r>
    </w:p>
    <w:p w14:paraId="5E23C273"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医師、病院、宿舎の手配等の旅客の救護のための措置</w:t>
      </w:r>
    </w:p>
    <w:p w14:paraId="1CE79E74" w14:textId="77777777" w:rsidR="003F4886" w:rsidRPr="007B7D89" w:rsidRDefault="003F4886" w:rsidP="003F4886">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旅客の氏名の確認及びその連絡先への通知</w:t>
      </w:r>
    </w:p>
    <w:p w14:paraId="7CB69876"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p>
    <w:p w14:paraId="0403DC49"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（運航管理者の指揮する事故処理組織）</w:t>
      </w:r>
    </w:p>
    <w:p w14:paraId="232681E9"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第９条　運航管理者が行う事故の処理に必要な組織は別紙のとおりとする。</w:t>
      </w:r>
    </w:p>
    <w:p w14:paraId="175293A0" w14:textId="77777777" w:rsidR="003F4886" w:rsidRPr="007B7D89" w:rsidRDefault="003F4886" w:rsidP="003F4886">
      <w:pPr>
        <w:pStyle w:val="a3"/>
        <w:wordWrap/>
        <w:ind w:left="213" w:hangingChars="100" w:hanging="213"/>
        <w:rPr>
          <w:spacing w:val="0"/>
          <w:sz w:val="21"/>
          <w:szCs w:val="21"/>
        </w:rPr>
      </w:pPr>
    </w:p>
    <w:p w14:paraId="55F61BA5"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（医療救護の連絡等）</w:t>
      </w:r>
    </w:p>
    <w:p w14:paraId="5D8F5D76"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第１０条　船長兼務運航管理者及び陸上従業者は、船内に医療救護を必要とする事態が発生したときは、乗船者に医師がいる場合はその医師の協力を要請することとし、不在の場合は別表「非常連絡表」により最寄りの医師と連絡をとり、その指示のもとに適切な措置を講じなければならない。</w:t>
      </w:r>
    </w:p>
    <w:p w14:paraId="60014D82" w14:textId="77777777" w:rsidR="003F4886" w:rsidRPr="007B7D89" w:rsidRDefault="003F4886" w:rsidP="003F4886">
      <w:pPr>
        <w:pStyle w:val="a3"/>
        <w:wordWrap/>
        <w:ind w:left="213" w:hangingChars="100" w:hanging="213"/>
        <w:rPr>
          <w:spacing w:val="0"/>
          <w:sz w:val="21"/>
          <w:szCs w:val="21"/>
        </w:rPr>
      </w:pPr>
    </w:p>
    <w:p w14:paraId="2D0765AB"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（現場の保存）</w:t>
      </w:r>
    </w:p>
    <w:p w14:paraId="0FD42B1D"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第１１条　船長兼務運航管理者及び陸上従業者は、事故の処理後関係海上保安官署等と連絡をとりつつ、運航に支障のない限り事故の原因の調査を行うとともに、事件の捜査の対象となる場所及び物品の保存に努めなければならない。</w:t>
      </w:r>
    </w:p>
    <w:p w14:paraId="5986B0C7" w14:textId="77777777" w:rsidR="003F4886" w:rsidRPr="007B7D89" w:rsidRDefault="003F4886" w:rsidP="003F4886">
      <w:pPr>
        <w:pStyle w:val="a3"/>
        <w:wordWrap/>
        <w:ind w:left="213" w:hangingChars="100" w:hanging="213"/>
        <w:rPr>
          <w:spacing w:val="0"/>
          <w:sz w:val="21"/>
          <w:szCs w:val="21"/>
        </w:rPr>
      </w:pPr>
    </w:p>
    <w:p w14:paraId="1F38B9CE" w14:textId="77777777" w:rsidR="003F4886" w:rsidRPr="007B7D89" w:rsidRDefault="003F4886" w:rsidP="003F4886">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（事故調査委員会）</w:t>
      </w:r>
    </w:p>
    <w:p w14:paraId="5E3CE2CF" w14:textId="77777777" w:rsidR="003F4886" w:rsidRPr="007B7D89" w:rsidRDefault="003F4886" w:rsidP="003F4886">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第１２条　事故の原因及び事故処理の適否を調査するため、事故調査委員会を設置する場合の組織</w:t>
      </w:r>
      <w:r w:rsidRPr="007B7D89">
        <w:rPr>
          <w:rFonts w:ascii="ＭＳ Ｐゴシック" w:eastAsia="ＭＳ Ｐゴシック" w:hAnsi="ＭＳ Ｐゴシック" w:hint="eastAsia"/>
          <w:sz w:val="21"/>
          <w:szCs w:val="21"/>
        </w:rPr>
        <w:lastRenderedPageBreak/>
        <w:t>及び編成は、原則として別紙のとおりとする。</w:t>
      </w:r>
    </w:p>
    <w:p w14:paraId="60D60A45" w14:textId="77777777" w:rsidR="003F4886" w:rsidRPr="007B7D89" w:rsidRDefault="003F4886" w:rsidP="003F4886">
      <w:pPr>
        <w:pStyle w:val="a3"/>
        <w:wordWrap/>
        <w:ind w:left="213" w:hangingChars="100" w:hanging="213"/>
        <w:rPr>
          <w:spacing w:val="0"/>
          <w:sz w:val="21"/>
          <w:szCs w:val="21"/>
        </w:rPr>
      </w:pPr>
    </w:p>
    <w:p w14:paraId="0145587B" w14:textId="0573A08F" w:rsidR="003F4886" w:rsidRDefault="003F4886">
      <w:pPr>
        <w:widowControl/>
        <w:jc w:val="left"/>
        <w:rPr>
          <w:szCs w:val="21"/>
          <w:lang w:eastAsia="zh-CN"/>
        </w:rPr>
      </w:pPr>
      <w:r>
        <w:rPr>
          <w:szCs w:val="21"/>
          <w:lang w:eastAsia="zh-CN"/>
        </w:rPr>
        <w:br w:type="page"/>
      </w:r>
    </w:p>
    <w:p w14:paraId="11B7613A" w14:textId="77777777" w:rsidR="003F4886" w:rsidRPr="000F4805" w:rsidRDefault="003F4886" w:rsidP="003F4886">
      <w:pPr>
        <w:tabs>
          <w:tab w:val="left" w:pos="3375"/>
        </w:tabs>
        <w:rPr>
          <w:sz w:val="28"/>
          <w:szCs w:val="28"/>
          <w:lang w:eastAsia="zh-TW"/>
        </w:rPr>
      </w:pPr>
      <w:r w:rsidRPr="000F4805">
        <w:rPr>
          <w:rFonts w:hint="eastAsia"/>
          <w:sz w:val="28"/>
          <w:szCs w:val="28"/>
          <w:lang w:eastAsia="zh-TW"/>
        </w:rPr>
        <w:lastRenderedPageBreak/>
        <w:t>安全管理規程　別紙</w:t>
      </w:r>
    </w:p>
    <w:p w14:paraId="4319BB3F" w14:textId="77777777" w:rsidR="003F4886" w:rsidRPr="000F4805" w:rsidRDefault="003F4886" w:rsidP="003F4886">
      <w:pPr>
        <w:tabs>
          <w:tab w:val="left" w:pos="3375"/>
        </w:tabs>
        <w:rPr>
          <w:szCs w:val="21"/>
          <w:lang w:eastAsia="zh-TW"/>
        </w:rPr>
      </w:pPr>
      <w:r w:rsidRPr="000F4805">
        <w:rPr>
          <w:rFonts w:hint="eastAsia"/>
          <w:szCs w:val="21"/>
          <w:lang w:eastAsia="zh-TW"/>
        </w:rPr>
        <w:t>安全管理規程本則</w:t>
      </w:r>
    </w:p>
    <w:p w14:paraId="4D313D2C" w14:textId="77777777" w:rsidR="003F4886" w:rsidRPr="000F4805" w:rsidRDefault="003F4886" w:rsidP="003F4886">
      <w:pPr>
        <w:pStyle w:val="a3"/>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rPr>
        <w:t>（適用範囲）</w:t>
      </w:r>
    </w:p>
    <w:p w14:paraId="7504A04A"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第２条関係　船舶運航事業には、次の船舶を使用することとし、本規程を適用する</w:t>
      </w:r>
    </w:p>
    <w:tbl>
      <w:tblPr>
        <w:tblStyle w:val="ab"/>
        <w:tblW w:w="0" w:type="auto"/>
        <w:tblInd w:w="-5" w:type="dxa"/>
        <w:tblLook w:val="04A0" w:firstRow="1" w:lastRow="0" w:firstColumn="1" w:lastColumn="0" w:noHBand="0" w:noVBand="1"/>
      </w:tblPr>
      <w:tblGrid>
        <w:gridCol w:w="1980"/>
        <w:gridCol w:w="2268"/>
      </w:tblGrid>
      <w:tr w:rsidR="003F4886" w:rsidRPr="000F4805" w14:paraId="28E7D865" w14:textId="77777777" w:rsidTr="001A38F7">
        <w:trPr>
          <w:trHeight w:val="567"/>
        </w:trPr>
        <w:tc>
          <w:tcPr>
            <w:tcW w:w="1980" w:type="dxa"/>
            <w:vAlign w:val="center"/>
          </w:tcPr>
          <w:p w14:paraId="4D8638E2"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船名</w:t>
            </w:r>
          </w:p>
        </w:tc>
        <w:tc>
          <w:tcPr>
            <w:tcW w:w="2268" w:type="dxa"/>
            <w:vAlign w:val="center"/>
          </w:tcPr>
          <w:p w14:paraId="314115A3" w14:textId="77777777" w:rsidR="003F4886" w:rsidRPr="000F4805" w:rsidRDefault="003F4886" w:rsidP="001A38F7">
            <w:pPr>
              <w:spacing w:line="320" w:lineRule="exact"/>
              <w:jc w:val="right"/>
              <w:rPr>
                <w:rFonts w:ascii="ＭＳ Ｐゴシック" w:eastAsia="ＭＳ Ｐゴシック" w:hAnsi="ＭＳ Ｐゴシック"/>
                <w:szCs w:val="21"/>
              </w:rPr>
            </w:pPr>
          </w:p>
        </w:tc>
      </w:tr>
      <w:tr w:rsidR="003F4886" w:rsidRPr="000F4805" w14:paraId="0A3C3980" w14:textId="77777777" w:rsidTr="001A38F7">
        <w:trPr>
          <w:trHeight w:val="567"/>
        </w:trPr>
        <w:tc>
          <w:tcPr>
            <w:tcW w:w="1980" w:type="dxa"/>
            <w:vAlign w:val="center"/>
          </w:tcPr>
          <w:p w14:paraId="61656DC9"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船舶番号</w:t>
            </w:r>
          </w:p>
        </w:tc>
        <w:tc>
          <w:tcPr>
            <w:tcW w:w="2268" w:type="dxa"/>
            <w:vAlign w:val="center"/>
          </w:tcPr>
          <w:p w14:paraId="0B31A2B9" w14:textId="77777777" w:rsidR="003F4886" w:rsidRPr="000F4805" w:rsidRDefault="003F4886" w:rsidP="001A38F7">
            <w:pPr>
              <w:spacing w:line="320" w:lineRule="exact"/>
              <w:ind w:right="210"/>
              <w:jc w:val="right"/>
              <w:rPr>
                <w:rFonts w:ascii="ＭＳ Ｐゴシック" w:eastAsia="ＭＳ Ｐゴシック" w:hAnsi="ＭＳ Ｐゴシック"/>
                <w:szCs w:val="21"/>
              </w:rPr>
            </w:pPr>
          </w:p>
        </w:tc>
      </w:tr>
      <w:tr w:rsidR="003F4886" w:rsidRPr="000F4805" w14:paraId="52593155" w14:textId="77777777" w:rsidTr="001A38F7">
        <w:trPr>
          <w:trHeight w:val="567"/>
        </w:trPr>
        <w:tc>
          <w:tcPr>
            <w:tcW w:w="1980" w:type="dxa"/>
            <w:vAlign w:val="center"/>
          </w:tcPr>
          <w:p w14:paraId="43769002"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総トン数</w:t>
            </w:r>
          </w:p>
        </w:tc>
        <w:tc>
          <w:tcPr>
            <w:tcW w:w="2268" w:type="dxa"/>
            <w:vAlign w:val="center"/>
          </w:tcPr>
          <w:p w14:paraId="367F7285" w14:textId="77777777" w:rsidR="003F4886" w:rsidRPr="000F4805" w:rsidRDefault="003F4886" w:rsidP="001A38F7">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GT</w:t>
            </w:r>
          </w:p>
        </w:tc>
      </w:tr>
      <w:tr w:rsidR="003F4886" w:rsidRPr="000F4805" w14:paraId="33CB0427" w14:textId="77777777" w:rsidTr="001A38F7">
        <w:trPr>
          <w:trHeight w:val="567"/>
        </w:trPr>
        <w:tc>
          <w:tcPr>
            <w:tcW w:w="1980" w:type="dxa"/>
            <w:vAlign w:val="center"/>
          </w:tcPr>
          <w:p w14:paraId="42C65BA0"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航行区域</w:t>
            </w:r>
          </w:p>
        </w:tc>
        <w:tc>
          <w:tcPr>
            <w:tcW w:w="2268" w:type="dxa"/>
            <w:vAlign w:val="center"/>
          </w:tcPr>
          <w:p w14:paraId="4EB5E97B" w14:textId="77777777" w:rsidR="003F4886" w:rsidRPr="000F4805" w:rsidRDefault="003F4886" w:rsidP="001A38F7">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区域</w:t>
            </w:r>
          </w:p>
        </w:tc>
      </w:tr>
      <w:tr w:rsidR="003F4886" w:rsidRPr="000F4805" w14:paraId="542D2C74" w14:textId="77777777" w:rsidTr="001A38F7">
        <w:trPr>
          <w:trHeight w:val="567"/>
        </w:trPr>
        <w:tc>
          <w:tcPr>
            <w:tcW w:w="1980" w:type="dxa"/>
            <w:vAlign w:val="center"/>
          </w:tcPr>
          <w:p w14:paraId="0E6B184C"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旅客定員</w:t>
            </w:r>
          </w:p>
        </w:tc>
        <w:tc>
          <w:tcPr>
            <w:tcW w:w="2268" w:type="dxa"/>
            <w:vAlign w:val="center"/>
          </w:tcPr>
          <w:p w14:paraId="3D8FE411" w14:textId="77777777" w:rsidR="003F4886" w:rsidRPr="000F4805" w:rsidRDefault="003F4886" w:rsidP="001A38F7">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3F4886" w:rsidRPr="000F4805" w14:paraId="7CB9C8F9" w14:textId="77777777" w:rsidTr="001A38F7">
        <w:trPr>
          <w:trHeight w:val="567"/>
        </w:trPr>
        <w:tc>
          <w:tcPr>
            <w:tcW w:w="1980" w:type="dxa"/>
            <w:vAlign w:val="center"/>
          </w:tcPr>
          <w:p w14:paraId="640F3488"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乗組員の最小定員</w:t>
            </w:r>
          </w:p>
        </w:tc>
        <w:tc>
          <w:tcPr>
            <w:tcW w:w="2268" w:type="dxa"/>
            <w:vAlign w:val="center"/>
          </w:tcPr>
          <w:p w14:paraId="365F2FCE" w14:textId="77777777" w:rsidR="003F4886" w:rsidRPr="000F4805" w:rsidRDefault="003F4886" w:rsidP="001A38F7">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3F4886" w:rsidRPr="000F4805" w14:paraId="71CED67E" w14:textId="77777777" w:rsidTr="001A38F7">
        <w:trPr>
          <w:trHeight w:val="567"/>
        </w:trPr>
        <w:tc>
          <w:tcPr>
            <w:tcW w:w="1980" w:type="dxa"/>
            <w:vAlign w:val="center"/>
          </w:tcPr>
          <w:p w14:paraId="7E60022C"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船員の配乗権</w:t>
            </w:r>
          </w:p>
        </w:tc>
        <w:tc>
          <w:tcPr>
            <w:tcW w:w="2268" w:type="dxa"/>
            <w:vAlign w:val="center"/>
          </w:tcPr>
          <w:p w14:paraId="44404CCB" w14:textId="77777777" w:rsidR="003F4886" w:rsidRPr="000F4805" w:rsidRDefault="003F4886" w:rsidP="001A38F7">
            <w:pPr>
              <w:spacing w:line="320" w:lineRule="exact"/>
              <w:jc w:val="right"/>
              <w:rPr>
                <w:rFonts w:ascii="ＭＳ Ｐゴシック" w:eastAsia="ＭＳ Ｐゴシック" w:hAnsi="ＭＳ Ｐゴシック"/>
                <w:szCs w:val="21"/>
              </w:rPr>
            </w:pPr>
          </w:p>
        </w:tc>
      </w:tr>
      <w:tr w:rsidR="003F4886" w:rsidRPr="000F4805" w14:paraId="3DFE3543" w14:textId="77777777" w:rsidTr="001A38F7">
        <w:trPr>
          <w:trHeight w:val="567"/>
        </w:trPr>
        <w:tc>
          <w:tcPr>
            <w:tcW w:w="1980" w:type="dxa"/>
            <w:vAlign w:val="center"/>
          </w:tcPr>
          <w:p w14:paraId="27079C4E"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運航管理者</w:t>
            </w:r>
          </w:p>
        </w:tc>
        <w:tc>
          <w:tcPr>
            <w:tcW w:w="2268" w:type="dxa"/>
            <w:vAlign w:val="center"/>
          </w:tcPr>
          <w:p w14:paraId="6A0431FA" w14:textId="77777777" w:rsidR="003F4886" w:rsidRPr="000F4805" w:rsidRDefault="003F4886" w:rsidP="001A38F7">
            <w:pPr>
              <w:wordWrap w:val="0"/>
              <w:spacing w:line="320" w:lineRule="exact"/>
              <w:jc w:val="right"/>
              <w:rPr>
                <w:rFonts w:ascii="ＭＳ Ｐゴシック" w:eastAsia="ＭＳ Ｐゴシック" w:hAnsi="ＭＳ Ｐゴシック"/>
                <w:szCs w:val="21"/>
              </w:rPr>
            </w:pPr>
          </w:p>
        </w:tc>
      </w:tr>
    </w:tbl>
    <w:p w14:paraId="5C4E2554"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p>
    <w:p w14:paraId="3CFAE720"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２　船舶運航事業に使用する次の営業所に本規程を適用する。</w:t>
      </w:r>
    </w:p>
    <w:tbl>
      <w:tblPr>
        <w:tblStyle w:val="ab"/>
        <w:tblW w:w="9072" w:type="dxa"/>
        <w:tblInd w:w="-5" w:type="dxa"/>
        <w:tblLook w:val="04A0" w:firstRow="1" w:lastRow="0" w:firstColumn="1" w:lastColumn="0" w:noHBand="0" w:noVBand="1"/>
      </w:tblPr>
      <w:tblGrid>
        <w:gridCol w:w="1983"/>
        <w:gridCol w:w="7089"/>
      </w:tblGrid>
      <w:tr w:rsidR="003F4886" w:rsidRPr="000F4805" w14:paraId="0717D9FF" w14:textId="77777777" w:rsidTr="001A38F7">
        <w:trPr>
          <w:trHeight w:val="567"/>
        </w:trPr>
        <w:tc>
          <w:tcPr>
            <w:tcW w:w="1983" w:type="dxa"/>
            <w:vAlign w:val="center"/>
          </w:tcPr>
          <w:p w14:paraId="008187C7"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営業所名</w:t>
            </w:r>
          </w:p>
        </w:tc>
        <w:tc>
          <w:tcPr>
            <w:tcW w:w="7089" w:type="dxa"/>
            <w:vAlign w:val="center"/>
          </w:tcPr>
          <w:p w14:paraId="044285E8" w14:textId="77777777" w:rsidR="003F4886" w:rsidRPr="000F4805" w:rsidRDefault="003F4886" w:rsidP="001A38F7">
            <w:pPr>
              <w:spacing w:line="320" w:lineRule="exact"/>
              <w:jc w:val="left"/>
              <w:rPr>
                <w:rFonts w:ascii="ＭＳ Ｐゴシック" w:eastAsia="ＭＳ Ｐゴシック" w:hAnsi="ＭＳ Ｐゴシック"/>
                <w:szCs w:val="21"/>
              </w:rPr>
            </w:pPr>
          </w:p>
        </w:tc>
      </w:tr>
      <w:tr w:rsidR="003F4886" w:rsidRPr="000F4805" w14:paraId="2D460BA3" w14:textId="77777777" w:rsidTr="001A38F7">
        <w:trPr>
          <w:trHeight w:val="567"/>
        </w:trPr>
        <w:tc>
          <w:tcPr>
            <w:tcW w:w="1983" w:type="dxa"/>
            <w:vAlign w:val="center"/>
          </w:tcPr>
          <w:p w14:paraId="3912B9E7"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電話番号</w:t>
            </w:r>
          </w:p>
        </w:tc>
        <w:tc>
          <w:tcPr>
            <w:tcW w:w="7089" w:type="dxa"/>
            <w:vAlign w:val="center"/>
          </w:tcPr>
          <w:p w14:paraId="1E729836" w14:textId="77777777" w:rsidR="003F4886" w:rsidRPr="000F4805" w:rsidRDefault="003F4886" w:rsidP="001A38F7">
            <w:pPr>
              <w:spacing w:line="320" w:lineRule="exact"/>
              <w:jc w:val="left"/>
              <w:rPr>
                <w:rFonts w:ascii="ＭＳ Ｐゴシック" w:eastAsia="ＭＳ Ｐゴシック" w:hAnsi="ＭＳ Ｐゴシック"/>
                <w:szCs w:val="21"/>
              </w:rPr>
            </w:pPr>
          </w:p>
        </w:tc>
      </w:tr>
      <w:tr w:rsidR="003F4886" w:rsidRPr="000F4805" w14:paraId="0FB9C243" w14:textId="77777777" w:rsidTr="001A38F7">
        <w:trPr>
          <w:trHeight w:val="567"/>
        </w:trPr>
        <w:tc>
          <w:tcPr>
            <w:tcW w:w="1983" w:type="dxa"/>
            <w:vAlign w:val="center"/>
          </w:tcPr>
          <w:p w14:paraId="733932A5"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ﾒｰﾙｱﾄﾞﾚｽ</w:t>
            </w:r>
          </w:p>
        </w:tc>
        <w:tc>
          <w:tcPr>
            <w:tcW w:w="7089" w:type="dxa"/>
            <w:vAlign w:val="center"/>
          </w:tcPr>
          <w:p w14:paraId="7458DA40"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                                   </w:t>
            </w:r>
            <w:r w:rsidRPr="000F4805">
              <w:rPr>
                <w:rFonts w:ascii="ＭＳ Ｐゴシック" w:eastAsia="ＭＳ Ｐゴシック" w:hAnsi="ＭＳ Ｐゴシック" w:hint="eastAsia"/>
                <w:sz w:val="36"/>
                <w:szCs w:val="36"/>
              </w:rPr>
              <w:t>@</w:t>
            </w:r>
          </w:p>
        </w:tc>
      </w:tr>
      <w:tr w:rsidR="003F4886" w:rsidRPr="000F4805" w14:paraId="7675214A" w14:textId="77777777" w:rsidTr="001A38F7">
        <w:trPr>
          <w:trHeight w:val="567"/>
        </w:trPr>
        <w:tc>
          <w:tcPr>
            <w:tcW w:w="1983" w:type="dxa"/>
            <w:vAlign w:val="center"/>
          </w:tcPr>
          <w:p w14:paraId="645E454D"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所在地（市町村）</w:t>
            </w:r>
          </w:p>
        </w:tc>
        <w:tc>
          <w:tcPr>
            <w:tcW w:w="7089" w:type="dxa"/>
            <w:vAlign w:val="center"/>
          </w:tcPr>
          <w:p w14:paraId="0F958752" w14:textId="77777777" w:rsidR="003F4886" w:rsidRPr="000F4805" w:rsidRDefault="003F4886" w:rsidP="001A38F7">
            <w:pPr>
              <w:spacing w:line="320" w:lineRule="exact"/>
              <w:jc w:val="left"/>
              <w:rPr>
                <w:rFonts w:ascii="ＭＳ Ｐゴシック" w:eastAsia="ＭＳ Ｐゴシック" w:hAnsi="ＭＳ Ｐゴシック"/>
                <w:szCs w:val="21"/>
              </w:rPr>
            </w:pPr>
          </w:p>
        </w:tc>
      </w:tr>
      <w:tr w:rsidR="003F4886" w:rsidRPr="000F4805" w14:paraId="628828A7" w14:textId="77777777" w:rsidTr="001A38F7">
        <w:trPr>
          <w:trHeight w:val="567"/>
        </w:trPr>
        <w:tc>
          <w:tcPr>
            <w:tcW w:w="1983" w:type="dxa"/>
            <w:vAlign w:val="center"/>
          </w:tcPr>
          <w:p w14:paraId="068AFF2F" w14:textId="77777777" w:rsidR="003F4886" w:rsidRPr="000F4805" w:rsidRDefault="003F4886" w:rsidP="001A38F7">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担当する区域</w:t>
            </w:r>
          </w:p>
        </w:tc>
        <w:tc>
          <w:tcPr>
            <w:tcW w:w="7089" w:type="dxa"/>
            <w:vAlign w:val="center"/>
          </w:tcPr>
          <w:p w14:paraId="1D6C65C0" w14:textId="77777777" w:rsidR="003F4886" w:rsidRPr="000F4805" w:rsidRDefault="003F4886" w:rsidP="001A38F7">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航路</w:t>
            </w:r>
          </w:p>
        </w:tc>
      </w:tr>
    </w:tbl>
    <w:p w14:paraId="1C8C6776" w14:textId="77777777" w:rsidR="003F4886" w:rsidRPr="000F4805" w:rsidRDefault="003F4886" w:rsidP="003F4886">
      <w:pPr>
        <w:tabs>
          <w:tab w:val="left" w:pos="3375"/>
        </w:tabs>
        <w:rPr>
          <w:szCs w:val="21"/>
        </w:rPr>
      </w:pPr>
    </w:p>
    <w:p w14:paraId="5169D6B5" w14:textId="77777777" w:rsidR="003F4886" w:rsidRPr="000F4805" w:rsidRDefault="003F4886" w:rsidP="003F4886">
      <w:pPr>
        <w:pStyle w:val="a3"/>
        <w:wordWrap/>
        <w:ind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（組織体制）</w:t>
      </w:r>
    </w:p>
    <w:p w14:paraId="645ECA79"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第６条関係　次に掲げる者を選任し、輸送の安全の確保について責任ある体制を構築する。</w:t>
      </w:r>
    </w:p>
    <w:p w14:paraId="238A734D" w14:textId="77777777" w:rsidR="003F4886" w:rsidRPr="000F4805" w:rsidRDefault="003F4886" w:rsidP="003F4886">
      <w:pPr>
        <w:pStyle w:val="a3"/>
        <w:wordWrap/>
        <w:ind w:firstLineChars="50" w:firstLine="107"/>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w:t>
      </w:r>
      <w:r w:rsidRPr="000F4805">
        <w:rPr>
          <w:rFonts w:ascii="ＭＳ Ｐゴシック" w:eastAsia="ＭＳ Ｐゴシック" w:hAnsi="ＭＳ Ｐゴシック"/>
          <w:sz w:val="21"/>
          <w:szCs w:val="21"/>
          <w:lang w:eastAsia="zh-TW"/>
        </w:rPr>
        <w:t>1)</w:t>
      </w:r>
      <w:r w:rsidRPr="000F4805">
        <w:rPr>
          <w:rFonts w:ascii="ＭＳ Ｐゴシック" w:eastAsia="ＭＳ Ｐゴシック" w:hAnsi="ＭＳ Ｐゴシック" w:hint="eastAsia"/>
          <w:sz w:val="21"/>
          <w:szCs w:val="21"/>
          <w:lang w:eastAsia="zh-TW"/>
        </w:rPr>
        <w:t xml:space="preserve">　本社　　　　　安全統括管理者　　１　人　　（勤務場所：　　　　　　　　）</w:t>
      </w:r>
    </w:p>
    <w:p w14:paraId="117627AB" w14:textId="77777777" w:rsidR="003F4886" w:rsidRPr="000F4805" w:rsidRDefault="003F4886" w:rsidP="003F4886">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船長兼務運航管理者　　　　　１　人　 （勤務場所：　　　　　　　）</w:t>
      </w:r>
    </w:p>
    <w:p w14:paraId="7CDC84AA" w14:textId="77777777" w:rsidR="003F4886" w:rsidRPr="000F4805" w:rsidRDefault="003F4886" w:rsidP="003F4886">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陸上従事者　　　　人（勤務場所：　　　　　　　　　）</w:t>
      </w:r>
    </w:p>
    <w:p w14:paraId="32DA5AC8" w14:textId="3AA7A0B3" w:rsidR="00012A1B" w:rsidRDefault="00012A1B">
      <w:pPr>
        <w:widowControl/>
        <w:jc w:val="left"/>
        <w:rPr>
          <w:szCs w:val="21"/>
          <w:lang w:eastAsia="zh-TW"/>
        </w:rPr>
      </w:pPr>
      <w:r>
        <w:rPr>
          <w:szCs w:val="21"/>
          <w:lang w:eastAsia="zh-TW"/>
        </w:rPr>
        <w:br w:type="page"/>
      </w:r>
    </w:p>
    <w:p w14:paraId="7F8C6109" w14:textId="77777777" w:rsidR="003F4886" w:rsidRPr="000F4805" w:rsidRDefault="003F4886" w:rsidP="003F4886">
      <w:pPr>
        <w:tabs>
          <w:tab w:val="left" w:pos="3375"/>
        </w:tabs>
        <w:rPr>
          <w:szCs w:val="21"/>
          <w:lang w:eastAsia="zh-TW"/>
        </w:rPr>
      </w:pPr>
      <w:r w:rsidRPr="000F4805">
        <w:rPr>
          <w:rFonts w:hint="eastAsia"/>
          <w:sz w:val="28"/>
          <w:szCs w:val="28"/>
          <w:lang w:eastAsia="zh-TW"/>
        </w:rPr>
        <w:lastRenderedPageBreak/>
        <w:t>運航基準　別紙</w:t>
      </w:r>
    </w:p>
    <w:p w14:paraId="47739F2A"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第３条関係</w:t>
      </w:r>
    </w:p>
    <w:p w14:paraId="39ADE2B4" w14:textId="77777777" w:rsidR="003F4886" w:rsidRDefault="003F4886" w:rsidP="003F4886">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５　</w:t>
      </w:r>
      <w:r>
        <w:rPr>
          <w:rFonts w:ascii="ＭＳ Ｐゴシック" w:eastAsia="ＭＳ Ｐゴシック" w:hAnsi="ＭＳ Ｐゴシック" w:hint="eastAsia"/>
          <w:sz w:val="21"/>
          <w:szCs w:val="21"/>
        </w:rPr>
        <w:t>船長兼務</w:t>
      </w:r>
      <w:r w:rsidRPr="000F4805">
        <w:rPr>
          <w:rFonts w:ascii="ＭＳ Ｐゴシック" w:eastAsia="ＭＳ Ｐゴシック" w:hAnsi="ＭＳ Ｐゴシック" w:hint="eastAsia"/>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w:t>
      </w:r>
      <w:proofErr w:type="gramStart"/>
      <w:r w:rsidRPr="000F4805">
        <w:rPr>
          <w:rFonts w:ascii="ＭＳ Ｐゴシック" w:eastAsia="ＭＳ Ｐゴシック" w:hAnsi="ＭＳ Ｐゴシック" w:hint="eastAsia"/>
          <w:sz w:val="21"/>
          <w:szCs w:val="21"/>
        </w:rPr>
        <w:t>備付け</w:t>
      </w:r>
      <w:proofErr w:type="gramEnd"/>
      <w:r w:rsidRPr="000F4805">
        <w:rPr>
          <w:rFonts w:ascii="ＭＳ Ｐゴシック" w:eastAsia="ＭＳ Ｐゴシック" w:hAnsi="ＭＳ Ｐゴシック" w:hint="eastAsia"/>
          <w:sz w:val="21"/>
          <w:szCs w:val="21"/>
        </w:rPr>
        <w:t>る。</w:t>
      </w:r>
    </w:p>
    <w:p w14:paraId="5EDEE210" w14:textId="77777777" w:rsidR="003F4886" w:rsidRDefault="003F4886" w:rsidP="003F4886">
      <w:pPr>
        <w:pStyle w:val="a3"/>
        <w:wordWrap/>
        <w:ind w:left="215" w:hangingChars="100" w:hanging="215"/>
        <w:rPr>
          <w:rFonts w:ascii="ＭＳ Ｐゴシック" w:eastAsia="ＭＳ Ｐゴシック" w:hAnsi="ＭＳ Ｐゴシック"/>
          <w:sz w:val="21"/>
          <w:szCs w:val="21"/>
        </w:rPr>
      </w:pPr>
    </w:p>
    <w:p w14:paraId="27937560" w14:textId="77777777" w:rsidR="003F4886" w:rsidRPr="003B2895" w:rsidRDefault="003F4886" w:rsidP="003F4886">
      <w:pPr>
        <w:wordWrap w:val="0"/>
        <w:autoSpaceDE w:val="0"/>
        <w:autoSpaceDN w:val="0"/>
        <w:adjustRightInd w:val="0"/>
        <w:spacing w:line="289" w:lineRule="exact"/>
        <w:ind w:left="215" w:hangingChars="100" w:hanging="215"/>
        <w:rPr>
          <w:rFonts w:ascii="ＭＳ Ｐゴシック" w:eastAsia="ＭＳ Ｐゴシック" w:hAnsi="ＭＳ Ｐゴシック" w:cs="ＭＳ ゴシック"/>
          <w:color w:val="000000"/>
          <w:spacing w:val="1"/>
          <w:kern w:val="0"/>
          <w:szCs w:val="21"/>
          <w:lang w:eastAsia="zh-CN"/>
        </w:rPr>
      </w:pPr>
      <w:r w:rsidRPr="003B2895">
        <w:rPr>
          <w:rFonts w:ascii="ＭＳ Ｐゴシック" w:eastAsia="ＭＳ Ｐゴシック" w:hAnsi="ＭＳ Ｐゴシック" w:cs="ＭＳ ゴシック" w:hint="eastAsia"/>
          <w:color w:val="000000"/>
          <w:spacing w:val="1"/>
          <w:kern w:val="0"/>
          <w:szCs w:val="21"/>
          <w:lang w:eastAsia="zh-CN"/>
        </w:rPr>
        <w:t>(1)</w:t>
      </w:r>
      <w:r w:rsidRPr="003B2895">
        <w:rPr>
          <w:rFonts w:ascii="ＭＳ Ｐゴシック" w:eastAsia="ＭＳ Ｐゴシック" w:hAnsi="ＭＳ Ｐゴシック" w:cs="ＭＳ ゴシック" w:hint="eastAsia"/>
          <w:color w:val="000000"/>
          <w:spacing w:val="1"/>
          <w:kern w:val="0"/>
          <w:szCs w:val="21"/>
          <w:u w:val="single"/>
          <w:lang w:eastAsia="zh-CN"/>
        </w:rPr>
        <w:t xml:space="preserve">　</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湾（</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p>
    <w:p w14:paraId="5F0ABD7D" w14:textId="77777777" w:rsidR="003F4886" w:rsidRPr="003B2895" w:rsidRDefault="003F4886" w:rsidP="003F4886">
      <w:pPr>
        <w:autoSpaceDE w:val="0"/>
        <w:autoSpaceDN w:val="0"/>
        <w:adjustRightInd w:val="0"/>
        <w:spacing w:line="289" w:lineRule="exact"/>
        <w:ind w:left="212" w:hangingChars="99" w:hanging="212"/>
        <w:jc w:val="left"/>
        <w:rPr>
          <w:rFonts w:ascii="ＭＳ Ｐゴシック" w:eastAsia="ＭＳ Ｐゴシック" w:hAnsi="ＭＳ Ｐゴシック" w:cs="ＭＳ ゴシック"/>
          <w:color w:val="000000"/>
          <w:spacing w:val="1"/>
          <w:kern w:val="0"/>
          <w:szCs w:val="21"/>
        </w:rPr>
      </w:pPr>
      <w:r w:rsidRPr="003B2895">
        <w:rPr>
          <w:rFonts w:ascii="ＭＳ Ｐゴシック" w:eastAsia="ＭＳ Ｐゴシック" w:hAnsi="ＭＳ Ｐゴシック" w:cs="ＭＳ ゴシック" w:hint="eastAsia"/>
          <w:color w:val="000000"/>
          <w:spacing w:val="1"/>
          <w:kern w:val="0"/>
          <w:szCs w:val="21"/>
        </w:rPr>
        <w:t>(2)</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rPr>
        <w:t>港</w:t>
      </w:r>
    </w:p>
    <w:p w14:paraId="3A14478A" w14:textId="77777777" w:rsidR="003F4886" w:rsidRDefault="003F4886" w:rsidP="003F4886">
      <w:pPr>
        <w:pStyle w:val="a3"/>
        <w:wordWrap/>
        <w:ind w:left="213" w:hangingChars="100" w:hanging="213"/>
        <w:rPr>
          <w:rFonts w:ascii="ＭＳ Ｐゴシック" w:eastAsia="ＭＳ Ｐゴシック" w:hAnsi="ＭＳ Ｐゴシック"/>
          <w:sz w:val="21"/>
          <w:szCs w:val="21"/>
        </w:rPr>
      </w:pPr>
      <w:r w:rsidRPr="003B2895">
        <w:rPr>
          <w:rFonts w:ascii="ＭＳ Ｐゴシック" w:eastAsia="ＭＳ Ｐゴシック" w:hAnsi="ＭＳ Ｐゴシック" w:cs="Times New Roman" w:hint="eastAsia"/>
          <w:color w:val="000000"/>
          <w:spacing w:val="0"/>
          <w:kern w:val="2"/>
          <w:sz w:val="21"/>
          <w:szCs w:val="21"/>
        </w:rPr>
        <w:t>(3)</w:t>
      </w:r>
      <w:r w:rsidRPr="003B2895">
        <w:rPr>
          <w:rFonts w:ascii="ＭＳ Ｐゴシック" w:eastAsia="ＭＳ Ｐゴシック" w:hAnsi="ＭＳ Ｐゴシック" w:cs="Times New Roman" w:hint="eastAsia"/>
          <w:color w:val="000000"/>
          <w:spacing w:val="0"/>
          <w:kern w:val="2"/>
          <w:sz w:val="21"/>
          <w:szCs w:val="21"/>
          <w:u w:val="single"/>
        </w:rPr>
        <w:t xml:space="preserve">　　　　　　</w:t>
      </w:r>
      <w:r w:rsidRPr="003B2895">
        <w:rPr>
          <w:rFonts w:ascii="ＭＳ Ｐゴシック" w:eastAsia="ＭＳ Ｐゴシック" w:hAnsi="ＭＳ Ｐゴシック" w:cs="Times New Roman" w:hint="eastAsia"/>
          <w:color w:val="000000"/>
          <w:spacing w:val="0"/>
          <w:kern w:val="2"/>
          <w:sz w:val="21"/>
          <w:szCs w:val="21"/>
        </w:rPr>
        <w:t>港</w:t>
      </w:r>
    </w:p>
    <w:p w14:paraId="37095EE3" w14:textId="77777777" w:rsidR="003F4886" w:rsidRDefault="003F4886" w:rsidP="003F4886">
      <w:pPr>
        <w:pStyle w:val="a3"/>
        <w:wordWrap/>
        <w:ind w:left="215" w:hangingChars="100" w:hanging="215"/>
        <w:rPr>
          <w:rFonts w:ascii="ＭＳ Ｐゴシック" w:eastAsia="ＭＳ Ｐゴシック" w:hAnsi="ＭＳ Ｐゴシック"/>
          <w:sz w:val="21"/>
          <w:szCs w:val="21"/>
        </w:rPr>
      </w:pPr>
    </w:p>
    <w:p w14:paraId="7D89F790" w14:textId="77777777" w:rsidR="003F4886" w:rsidRDefault="003F4886" w:rsidP="003F4886">
      <w:pPr>
        <w:pStyle w:val="a3"/>
        <w:wordWrap/>
        <w:ind w:left="215" w:hangingChars="100" w:hanging="215"/>
        <w:rPr>
          <w:rFonts w:ascii="ＭＳ Ｐゴシック" w:eastAsia="ＭＳ Ｐゴシック" w:hAnsi="ＭＳ Ｐゴシック"/>
          <w:sz w:val="21"/>
          <w:szCs w:val="21"/>
        </w:rPr>
      </w:pPr>
    </w:p>
    <w:p w14:paraId="30EB4BFF"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p>
    <w:p w14:paraId="4DCF32B4"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p>
    <w:p w14:paraId="20D8FEA8" w14:textId="77777777" w:rsidR="003F4886" w:rsidRPr="000F4805" w:rsidRDefault="003F4886" w:rsidP="003F4886">
      <w:pPr>
        <w:pStyle w:val="a3"/>
        <w:wordWrap/>
        <w:ind w:left="215" w:hangingChars="100" w:hanging="215"/>
        <w:rPr>
          <w:szCs w:val="21"/>
        </w:rPr>
      </w:pPr>
      <w:r w:rsidRPr="000F4805">
        <w:rPr>
          <w:rFonts w:ascii="ＭＳ Ｐゴシック" w:eastAsia="ＭＳ Ｐゴシック" w:hAnsi="ＭＳ Ｐゴシック" w:hint="eastAsia"/>
          <w:sz w:val="21"/>
          <w:szCs w:val="21"/>
        </w:rPr>
        <w:t>６　船長兼務運航管理者は、避泊後、陸上従業者に対し直ちに停泊位置、停泊方法、付近の気象・海象・水象、他船の停泊状況等を確認し、その後</w:t>
      </w:r>
      <w:r w:rsidRPr="000F4805">
        <w:rPr>
          <w:rFonts w:ascii="ＭＳ Ｐゴシック" w:eastAsia="ＭＳ Ｐゴシック" w:hAnsi="ＭＳ Ｐゴシック" w:hint="eastAsia"/>
          <w:szCs w:val="21"/>
          <w:u w:val="single"/>
        </w:rPr>
        <w:t xml:space="preserve">　　　時間</w:t>
      </w:r>
      <w:r w:rsidRPr="000F4805">
        <w:rPr>
          <w:rFonts w:ascii="ＭＳ Ｐゴシック" w:eastAsia="ＭＳ Ｐゴシック" w:hAnsi="ＭＳ Ｐゴシック" w:hint="eastAsia"/>
          <w:sz w:val="21"/>
          <w:szCs w:val="21"/>
        </w:rPr>
        <w:t>毎に、その状況の変化を確認すること。</w:t>
      </w:r>
    </w:p>
    <w:p w14:paraId="3FAE2FA6" w14:textId="77777777" w:rsidR="003F4886" w:rsidRDefault="003F4886" w:rsidP="003F4886">
      <w:pPr>
        <w:tabs>
          <w:tab w:val="left" w:pos="3375"/>
        </w:tabs>
        <w:rPr>
          <w:szCs w:val="21"/>
        </w:rPr>
      </w:pPr>
    </w:p>
    <w:p w14:paraId="1866CB20" w14:textId="77777777" w:rsidR="003F4886" w:rsidRDefault="003F4886" w:rsidP="003F4886">
      <w:pPr>
        <w:tabs>
          <w:tab w:val="left" w:pos="3375"/>
        </w:tabs>
        <w:rPr>
          <w:szCs w:val="21"/>
        </w:rPr>
      </w:pPr>
    </w:p>
    <w:p w14:paraId="3A8B399B" w14:textId="77777777" w:rsidR="003F4886" w:rsidRDefault="003F4886" w:rsidP="003F4886">
      <w:pPr>
        <w:tabs>
          <w:tab w:val="left" w:pos="3375"/>
        </w:tabs>
        <w:rPr>
          <w:szCs w:val="21"/>
        </w:rPr>
      </w:pPr>
    </w:p>
    <w:p w14:paraId="0A2DC4E1" w14:textId="77777777" w:rsidR="003F4886" w:rsidRPr="000F4805" w:rsidRDefault="003F4886" w:rsidP="003F4886">
      <w:pPr>
        <w:pStyle w:val="a3"/>
        <w:wordWrap/>
        <w:ind w:leftChars="100" w:left="213"/>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（速力基準等）</w:t>
      </w:r>
    </w:p>
    <w:p w14:paraId="18E6AFDA" w14:textId="77777777" w:rsidR="003F4886" w:rsidRPr="000F4805" w:rsidRDefault="003F4886" w:rsidP="003F4886">
      <w:pPr>
        <w:pStyle w:val="a3"/>
        <w:wordWrap/>
        <w:rPr>
          <w:rFonts w:asciiTheme="majorEastAsia" w:eastAsiaTheme="majorEastAsia" w:hAnsiTheme="majorEastAsia"/>
          <w:sz w:val="21"/>
          <w:szCs w:val="21"/>
        </w:rPr>
      </w:pPr>
      <w:r w:rsidRPr="000F4805">
        <w:rPr>
          <w:rFonts w:asciiTheme="majorEastAsia" w:eastAsiaTheme="majorEastAsia" w:hAnsiTheme="majorEastAsia" w:hint="eastAsia"/>
          <w:sz w:val="21"/>
          <w:szCs w:val="21"/>
        </w:rPr>
        <w:t>第８条関係　速力基準は、次表のとおりとする。</w:t>
      </w:r>
    </w:p>
    <w:p w14:paraId="64F4F5F1" w14:textId="77777777" w:rsidR="003F4886" w:rsidRPr="000F4805" w:rsidRDefault="003F4886" w:rsidP="003F4886">
      <w:pPr>
        <w:pStyle w:val="a3"/>
        <w:wordWrap/>
        <w:rPr>
          <w:rFonts w:asciiTheme="majorEastAsia" w:eastAsiaTheme="majorEastAsia" w:hAnsiTheme="majorEastAsia"/>
          <w:spacing w:val="0"/>
          <w:sz w:val="21"/>
          <w:szCs w:val="21"/>
        </w:rPr>
      </w:pP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3F4886" w:rsidRPr="000F4805" w14:paraId="12152ADA" w14:textId="77777777" w:rsidTr="001A38F7">
        <w:trPr>
          <w:cantSplit/>
          <w:trHeight w:hRule="exact" w:val="340"/>
        </w:trPr>
        <w:tc>
          <w:tcPr>
            <w:tcW w:w="306" w:type="dxa"/>
            <w:vMerge w:val="restart"/>
            <w:tcBorders>
              <w:top w:val="nil"/>
              <w:left w:val="nil"/>
              <w:bottom w:val="nil"/>
              <w:right w:val="nil"/>
            </w:tcBorders>
          </w:tcPr>
          <w:p w14:paraId="248BFDC9" w14:textId="77777777" w:rsidR="003F4886" w:rsidRPr="000F4805" w:rsidRDefault="003F4886" w:rsidP="001A38F7">
            <w:pPr>
              <w:pStyle w:val="a3"/>
              <w:wordWrap/>
              <w:rPr>
                <w:rFonts w:asciiTheme="majorEastAsia" w:eastAsiaTheme="majorEastAsia" w:hAnsiTheme="majorEastAsia"/>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993DCB1"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p w14:paraId="28862F85"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tc>
        <w:tc>
          <w:tcPr>
            <w:tcW w:w="2040" w:type="dxa"/>
            <w:tcBorders>
              <w:top w:val="single" w:sz="4" w:space="0" w:color="000000"/>
              <w:left w:val="nil"/>
              <w:bottom w:val="single" w:sz="4" w:space="0" w:color="000000"/>
              <w:right w:val="single" w:sz="4" w:space="0" w:color="000000"/>
            </w:tcBorders>
          </w:tcPr>
          <w:p w14:paraId="3ED9C427"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w:t>
            </w:r>
          </w:p>
        </w:tc>
        <w:tc>
          <w:tcPr>
            <w:tcW w:w="2040" w:type="dxa"/>
            <w:tcBorders>
              <w:top w:val="single" w:sz="4" w:space="0" w:color="000000"/>
              <w:left w:val="nil"/>
              <w:bottom w:val="single" w:sz="4" w:space="0" w:color="000000"/>
              <w:right w:val="single" w:sz="4" w:space="0" w:color="000000"/>
            </w:tcBorders>
          </w:tcPr>
          <w:p w14:paraId="4346E6E8"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毎分機関回転数</w:t>
            </w:r>
          </w:p>
        </w:tc>
      </w:tr>
      <w:tr w:rsidR="003F4886" w:rsidRPr="000F4805" w14:paraId="1777C4BA" w14:textId="77777777" w:rsidTr="001A38F7">
        <w:trPr>
          <w:cantSplit/>
          <w:trHeight w:hRule="exact" w:val="567"/>
        </w:trPr>
        <w:tc>
          <w:tcPr>
            <w:tcW w:w="306" w:type="dxa"/>
            <w:vMerge/>
            <w:tcBorders>
              <w:top w:val="nil"/>
              <w:left w:val="nil"/>
              <w:bottom w:val="nil"/>
              <w:right w:val="nil"/>
            </w:tcBorders>
          </w:tcPr>
          <w:p w14:paraId="51199522" w14:textId="77777777" w:rsidR="003F4886" w:rsidRPr="000F4805" w:rsidRDefault="003F4886" w:rsidP="001A38F7">
            <w:pPr>
              <w:pStyle w:val="a3"/>
              <w:wordWrap/>
              <w:spacing w:line="240" w:lineRule="auto"/>
              <w:rPr>
                <w:rFonts w:asciiTheme="majorEastAsia" w:eastAsiaTheme="majorEastAsia" w:hAnsiTheme="majorEastAsia"/>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5D7B0C12" w14:textId="77777777" w:rsidR="003F4886" w:rsidRPr="000F4805" w:rsidRDefault="003F4886" w:rsidP="001A38F7">
            <w:pPr>
              <w:pStyle w:val="a3"/>
              <w:wordWrap/>
              <w:ind w:left="113" w:right="113"/>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港内</w:t>
            </w:r>
          </w:p>
        </w:tc>
        <w:tc>
          <w:tcPr>
            <w:tcW w:w="1428" w:type="dxa"/>
            <w:tcBorders>
              <w:top w:val="nil"/>
              <w:left w:val="single" w:sz="4" w:space="0" w:color="000000"/>
              <w:bottom w:val="single" w:sz="4" w:space="0" w:color="000000"/>
              <w:right w:val="single" w:sz="4" w:space="0" w:color="000000"/>
            </w:tcBorders>
            <w:vAlign w:val="center"/>
          </w:tcPr>
          <w:p w14:paraId="548AFCC2"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最微速</w:t>
            </w:r>
          </w:p>
        </w:tc>
        <w:tc>
          <w:tcPr>
            <w:tcW w:w="2040" w:type="dxa"/>
            <w:tcBorders>
              <w:top w:val="nil"/>
              <w:left w:val="nil"/>
              <w:bottom w:val="single" w:sz="4" w:space="0" w:color="000000"/>
              <w:right w:val="single" w:sz="4" w:space="0" w:color="000000"/>
            </w:tcBorders>
            <w:vAlign w:val="center"/>
          </w:tcPr>
          <w:p w14:paraId="730F7FBB" w14:textId="77777777" w:rsidR="003F4886" w:rsidRPr="000F4805" w:rsidRDefault="003F4886" w:rsidP="001A38F7">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34A4204C" w14:textId="77777777" w:rsidR="003F4886" w:rsidRPr="000F4805" w:rsidRDefault="003F4886" w:rsidP="001A38F7">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3F4886" w:rsidRPr="000F4805" w14:paraId="62746581" w14:textId="77777777" w:rsidTr="001A38F7">
        <w:trPr>
          <w:cantSplit/>
          <w:trHeight w:hRule="exact" w:val="567"/>
        </w:trPr>
        <w:tc>
          <w:tcPr>
            <w:tcW w:w="306" w:type="dxa"/>
            <w:vMerge/>
            <w:tcBorders>
              <w:top w:val="nil"/>
              <w:left w:val="nil"/>
              <w:bottom w:val="nil"/>
              <w:right w:val="nil"/>
            </w:tcBorders>
          </w:tcPr>
          <w:p w14:paraId="68C2C120" w14:textId="77777777" w:rsidR="003F4886" w:rsidRPr="000F4805" w:rsidRDefault="003F4886" w:rsidP="001A38F7">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right w:val="single" w:sz="4" w:space="0" w:color="000000"/>
            </w:tcBorders>
          </w:tcPr>
          <w:p w14:paraId="1277D340" w14:textId="77777777" w:rsidR="003F4886" w:rsidRPr="000F4805" w:rsidRDefault="003F4886" w:rsidP="001A38F7">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19F003F0"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微速</w:t>
            </w:r>
          </w:p>
        </w:tc>
        <w:tc>
          <w:tcPr>
            <w:tcW w:w="2040" w:type="dxa"/>
            <w:tcBorders>
              <w:top w:val="nil"/>
              <w:left w:val="nil"/>
              <w:bottom w:val="single" w:sz="4" w:space="0" w:color="000000"/>
              <w:right w:val="single" w:sz="4" w:space="0" w:color="000000"/>
            </w:tcBorders>
            <w:vAlign w:val="center"/>
          </w:tcPr>
          <w:p w14:paraId="27D3BED1"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014C2D59"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3F4886" w:rsidRPr="000F4805" w14:paraId="680F9B7A" w14:textId="77777777" w:rsidTr="001A38F7">
        <w:trPr>
          <w:cantSplit/>
          <w:trHeight w:hRule="exact" w:val="567"/>
        </w:trPr>
        <w:tc>
          <w:tcPr>
            <w:tcW w:w="306" w:type="dxa"/>
            <w:vMerge/>
            <w:tcBorders>
              <w:top w:val="nil"/>
              <w:left w:val="nil"/>
              <w:bottom w:val="nil"/>
              <w:right w:val="nil"/>
            </w:tcBorders>
          </w:tcPr>
          <w:p w14:paraId="2666EC38" w14:textId="77777777" w:rsidR="003F4886" w:rsidRPr="000F4805" w:rsidRDefault="003F4886" w:rsidP="001A38F7">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bottom w:val="single" w:sz="4" w:space="0" w:color="000000"/>
              <w:right w:val="single" w:sz="4" w:space="0" w:color="000000"/>
            </w:tcBorders>
          </w:tcPr>
          <w:p w14:paraId="5580E3EE" w14:textId="77777777" w:rsidR="003F4886" w:rsidRPr="000F4805" w:rsidRDefault="003F4886" w:rsidP="001A38F7">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4CB4F528"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半速</w:t>
            </w:r>
          </w:p>
        </w:tc>
        <w:tc>
          <w:tcPr>
            <w:tcW w:w="2040" w:type="dxa"/>
            <w:tcBorders>
              <w:top w:val="nil"/>
              <w:left w:val="nil"/>
              <w:bottom w:val="single" w:sz="4" w:space="0" w:color="000000"/>
              <w:right w:val="single" w:sz="4" w:space="0" w:color="000000"/>
            </w:tcBorders>
            <w:vAlign w:val="center"/>
          </w:tcPr>
          <w:p w14:paraId="552DD540"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5A5ACA4C"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3F4886" w:rsidRPr="000F4805" w14:paraId="42EC0C4D" w14:textId="77777777" w:rsidTr="001A38F7">
        <w:trPr>
          <w:cantSplit/>
          <w:trHeight w:hRule="exact" w:val="567"/>
        </w:trPr>
        <w:tc>
          <w:tcPr>
            <w:tcW w:w="306" w:type="dxa"/>
            <w:vMerge/>
            <w:tcBorders>
              <w:top w:val="nil"/>
              <w:left w:val="nil"/>
              <w:bottom w:val="nil"/>
              <w:right w:val="nil"/>
            </w:tcBorders>
          </w:tcPr>
          <w:p w14:paraId="39CC774E" w14:textId="77777777" w:rsidR="003F4886" w:rsidRPr="000F4805" w:rsidRDefault="003F4886" w:rsidP="001A38F7">
            <w:pPr>
              <w:pStyle w:val="a3"/>
              <w:wordWrap/>
              <w:spacing w:line="240" w:lineRule="auto"/>
              <w:rPr>
                <w:rFonts w:asciiTheme="majorEastAsia" w:eastAsiaTheme="majorEastAsia" w:hAnsiTheme="majorEastAsia"/>
                <w:spacing w:val="0"/>
                <w:sz w:val="21"/>
                <w:szCs w:val="21"/>
              </w:rPr>
            </w:pPr>
          </w:p>
        </w:tc>
        <w:tc>
          <w:tcPr>
            <w:tcW w:w="1749" w:type="dxa"/>
            <w:gridSpan w:val="2"/>
            <w:tcBorders>
              <w:top w:val="nil"/>
              <w:left w:val="single" w:sz="4" w:space="0" w:color="000000"/>
              <w:bottom w:val="single" w:sz="4" w:space="0" w:color="000000"/>
              <w:right w:val="single" w:sz="4" w:space="0" w:color="000000"/>
            </w:tcBorders>
            <w:vAlign w:val="center"/>
          </w:tcPr>
          <w:p w14:paraId="7409B8F5" w14:textId="77777777" w:rsidR="003F4886" w:rsidRPr="000F4805" w:rsidRDefault="003F4886" w:rsidP="001A38F7">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航海速力</w:t>
            </w:r>
          </w:p>
        </w:tc>
        <w:tc>
          <w:tcPr>
            <w:tcW w:w="2040" w:type="dxa"/>
            <w:tcBorders>
              <w:top w:val="nil"/>
              <w:left w:val="nil"/>
              <w:bottom w:val="single" w:sz="4" w:space="0" w:color="000000"/>
              <w:right w:val="single" w:sz="4" w:space="0" w:color="000000"/>
            </w:tcBorders>
            <w:vAlign w:val="center"/>
          </w:tcPr>
          <w:p w14:paraId="3409961A"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6ED02A1A" w14:textId="77777777" w:rsidR="003F4886" w:rsidRPr="000F4805" w:rsidRDefault="003F4886" w:rsidP="001A38F7">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bl>
    <w:p w14:paraId="74A0AC54" w14:textId="77777777" w:rsidR="003F4886" w:rsidRDefault="003F4886" w:rsidP="003F4886">
      <w:pPr>
        <w:tabs>
          <w:tab w:val="left" w:pos="3375"/>
        </w:tabs>
        <w:rPr>
          <w:szCs w:val="21"/>
        </w:rPr>
      </w:pPr>
    </w:p>
    <w:p w14:paraId="530001DC" w14:textId="77777777" w:rsidR="003F4886" w:rsidRDefault="003F4886" w:rsidP="003F4886">
      <w:pPr>
        <w:tabs>
          <w:tab w:val="left" w:pos="3375"/>
        </w:tabs>
        <w:rPr>
          <w:szCs w:val="21"/>
        </w:rPr>
      </w:pPr>
    </w:p>
    <w:p w14:paraId="42542BC4" w14:textId="77777777" w:rsidR="003F4886" w:rsidRDefault="003F4886" w:rsidP="003F4886">
      <w:pPr>
        <w:tabs>
          <w:tab w:val="left" w:pos="3375"/>
        </w:tabs>
        <w:rPr>
          <w:szCs w:val="21"/>
        </w:rPr>
      </w:pPr>
    </w:p>
    <w:p w14:paraId="321FC5B0" w14:textId="77777777" w:rsidR="003F4886" w:rsidRDefault="003F4886" w:rsidP="003F4886">
      <w:pPr>
        <w:tabs>
          <w:tab w:val="left" w:pos="3375"/>
        </w:tabs>
        <w:rPr>
          <w:szCs w:val="21"/>
        </w:rPr>
      </w:pPr>
    </w:p>
    <w:p w14:paraId="07EFAF5B" w14:textId="77777777" w:rsidR="003F4886" w:rsidRDefault="003F4886" w:rsidP="003F4886">
      <w:pPr>
        <w:tabs>
          <w:tab w:val="left" w:pos="3375"/>
        </w:tabs>
        <w:rPr>
          <w:szCs w:val="21"/>
        </w:rPr>
      </w:pPr>
    </w:p>
    <w:p w14:paraId="1126F54D" w14:textId="77777777" w:rsidR="003F4886" w:rsidRPr="000F4805" w:rsidRDefault="003F4886" w:rsidP="003F4886">
      <w:pPr>
        <w:tabs>
          <w:tab w:val="left" w:pos="3375"/>
        </w:tabs>
        <w:rPr>
          <w:szCs w:val="21"/>
        </w:rPr>
      </w:pPr>
      <w:r w:rsidRPr="000F4805">
        <w:rPr>
          <w:rFonts w:ascii="ＭＳ Ｐゴシック" w:eastAsia="ＭＳ Ｐゴシック" w:hAnsi="ＭＳ Ｐゴシック" w:hint="eastAsia"/>
          <w:szCs w:val="21"/>
          <w:lang w:eastAsia="zh-TW"/>
        </w:rPr>
        <w:t xml:space="preserve">　（特定航法）</w:t>
      </w:r>
    </w:p>
    <w:p w14:paraId="1E9D4A24" w14:textId="77777777" w:rsidR="003F4886" w:rsidRPr="000F4805" w:rsidRDefault="003F4886" w:rsidP="003F4886">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w:t>
      </w:r>
      <w:r>
        <w:rPr>
          <w:rFonts w:ascii="ＭＳ Ｐゴシック" w:eastAsia="ＭＳ Ｐゴシック" w:hAnsi="ＭＳ Ｐゴシック" w:hint="eastAsia"/>
          <w:sz w:val="21"/>
          <w:szCs w:val="21"/>
        </w:rPr>
        <w:t>９</w:t>
      </w:r>
      <w:r w:rsidRPr="000F4805">
        <w:rPr>
          <w:rFonts w:ascii="ＭＳ Ｐゴシック" w:eastAsia="ＭＳ Ｐゴシック" w:hAnsi="ＭＳ Ｐゴシック" w:hint="eastAsia"/>
          <w:sz w:val="21"/>
          <w:szCs w:val="21"/>
          <w:lang w:eastAsia="zh-TW"/>
        </w:rPr>
        <w:t>条関係</w:t>
      </w:r>
    </w:p>
    <w:p w14:paraId="1331FF47"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001B031D"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27532B7B"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3CB7CD26"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72460D42"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047790BF"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p>
    <w:p w14:paraId="79F894EC" w14:textId="094EC1F4" w:rsidR="00012A1B" w:rsidRDefault="00012A1B">
      <w:pPr>
        <w:widowControl/>
        <w:jc w:val="left"/>
        <w:rPr>
          <w:rFonts w:ascii="ＭＳ Ｐゴシック" w:eastAsia="ＭＳ Ｐゴシック" w:hAnsi="ＭＳ Ｐゴシック" w:cs="ＭＳ ゴシック"/>
          <w:spacing w:val="1"/>
          <w:kern w:val="0"/>
          <w:szCs w:val="21"/>
          <w:lang w:eastAsia="zh-TW"/>
        </w:rPr>
      </w:pPr>
      <w:r>
        <w:rPr>
          <w:rFonts w:ascii="ＭＳ Ｐゴシック" w:eastAsia="ＭＳ Ｐゴシック" w:hAnsi="ＭＳ Ｐゴシック"/>
          <w:szCs w:val="21"/>
          <w:lang w:eastAsia="zh-TW"/>
        </w:rPr>
        <w:br w:type="page"/>
      </w:r>
    </w:p>
    <w:p w14:paraId="50762203"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lastRenderedPageBreak/>
        <w:t>（連絡方法）</w:t>
      </w:r>
    </w:p>
    <w:p w14:paraId="5F03A5BA" w14:textId="77777777" w:rsidR="003F4886" w:rsidRPr="000F4805" w:rsidRDefault="003F4886" w:rsidP="003F4886">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第1</w:t>
      </w:r>
      <w:r>
        <w:rPr>
          <w:rFonts w:ascii="ＭＳ Ｐゴシック" w:eastAsia="ＭＳ Ｐゴシック" w:hAnsi="ＭＳ Ｐゴシック" w:hint="eastAsia"/>
          <w:sz w:val="21"/>
          <w:szCs w:val="21"/>
        </w:rPr>
        <w:t>０</w:t>
      </w:r>
      <w:r w:rsidRPr="000F4805">
        <w:rPr>
          <w:rFonts w:ascii="ＭＳ Ｐゴシック" w:eastAsia="ＭＳ Ｐゴシック" w:hAnsi="ＭＳ Ｐゴシック" w:hint="eastAsia"/>
          <w:sz w:val="21"/>
          <w:szCs w:val="21"/>
          <w:lang w:eastAsia="zh-TW"/>
        </w:rPr>
        <w:t xml:space="preserve">条関係　</w:t>
      </w:r>
    </w:p>
    <w:p w14:paraId="29F9CC34"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（通常連絡）</w:t>
      </w:r>
    </w:p>
    <w:p w14:paraId="6F1BB57D"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　船長兼務運航管理者と陸上従業者との連絡は、</w:t>
      </w:r>
      <w:r w:rsidRPr="000F4805">
        <w:rPr>
          <w:rFonts w:ascii="ＭＳ Ｐゴシック" w:eastAsia="ＭＳ Ｐゴシック" w:hAnsi="ＭＳ Ｐゴシック" w:hint="eastAsia"/>
          <w:sz w:val="21"/>
          <w:szCs w:val="21"/>
          <w:u w:val="single"/>
        </w:rPr>
        <w:t xml:space="preserve">　　　　　　　又は　　　　　　　　</w:t>
      </w:r>
      <w:r w:rsidRPr="000F4805">
        <w:rPr>
          <w:rFonts w:ascii="ＭＳ Ｐゴシック" w:eastAsia="ＭＳ Ｐゴシック" w:hAnsi="ＭＳ Ｐゴシック" w:hint="eastAsia"/>
          <w:sz w:val="21"/>
          <w:szCs w:val="21"/>
        </w:rPr>
        <w:t>による。</w:t>
      </w:r>
    </w:p>
    <w:p w14:paraId="150E6B02" w14:textId="77777777" w:rsidR="003F4886" w:rsidRPr="000F4805" w:rsidRDefault="003F4886" w:rsidP="003F4886">
      <w:pPr>
        <w:pStyle w:val="a3"/>
        <w:wordWrap/>
        <w:rPr>
          <w:rFonts w:ascii="ＭＳ Ｐゴシック" w:eastAsia="ＭＳ Ｐゴシック" w:hAnsi="ＭＳ Ｐゴシック"/>
          <w:spacing w:val="0"/>
          <w:sz w:val="21"/>
          <w:szCs w:val="21"/>
        </w:rPr>
      </w:pP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3F4886" w:rsidRPr="000F4805" w14:paraId="5D015F47" w14:textId="77777777" w:rsidTr="001A38F7">
        <w:trPr>
          <w:cantSplit/>
          <w:trHeight w:hRule="exact" w:val="364"/>
        </w:trPr>
        <w:tc>
          <w:tcPr>
            <w:tcW w:w="325" w:type="dxa"/>
            <w:vMerge w:val="restart"/>
            <w:tcBorders>
              <w:top w:val="nil"/>
              <w:left w:val="nil"/>
              <w:bottom w:val="nil"/>
              <w:right w:val="nil"/>
            </w:tcBorders>
          </w:tcPr>
          <w:p w14:paraId="652BE319" w14:textId="77777777" w:rsidR="003F4886" w:rsidRPr="000F4805" w:rsidRDefault="003F4886" w:rsidP="001A38F7">
            <w:pPr>
              <w:pStyle w:val="a3"/>
              <w:wordWrap/>
              <w:rPr>
                <w:rFonts w:ascii="ＭＳ Ｐゴシック" w:eastAsia="ＭＳ Ｐゴシック" w:hAnsi="ＭＳ Ｐゴシック"/>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5FB418D6" w14:textId="77777777" w:rsidR="003F4886" w:rsidRPr="000F4805" w:rsidRDefault="003F4886" w:rsidP="001A38F7">
            <w:pPr>
              <w:pStyle w:val="a3"/>
              <w:wordWrap/>
              <w:rPr>
                <w:rFonts w:ascii="ＭＳ Ｐゴシック" w:eastAsia="ＭＳ Ｐゴシック" w:hAnsi="ＭＳ Ｐゴシック"/>
                <w:spacing w:val="0"/>
                <w:sz w:val="21"/>
                <w:szCs w:val="21"/>
              </w:rPr>
            </w:pPr>
          </w:p>
        </w:tc>
        <w:tc>
          <w:tcPr>
            <w:tcW w:w="1303" w:type="dxa"/>
            <w:tcBorders>
              <w:top w:val="single" w:sz="4" w:space="0" w:color="000000"/>
              <w:left w:val="nil"/>
              <w:bottom w:val="single" w:sz="4" w:space="0" w:color="000000"/>
              <w:right w:val="single" w:sz="4" w:space="0" w:color="000000"/>
            </w:tcBorders>
          </w:tcPr>
          <w:p w14:paraId="1B29B305"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区分</w:t>
            </w:r>
          </w:p>
        </w:tc>
        <w:tc>
          <w:tcPr>
            <w:tcW w:w="3742" w:type="dxa"/>
            <w:tcBorders>
              <w:top w:val="single" w:sz="4" w:space="0" w:color="000000"/>
              <w:left w:val="nil"/>
              <w:bottom w:val="single" w:sz="4" w:space="0" w:color="000000"/>
              <w:right w:val="single" w:sz="4" w:space="0" w:color="000000"/>
            </w:tcBorders>
          </w:tcPr>
          <w:p w14:paraId="29C58229"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連絡先</w:t>
            </w:r>
          </w:p>
        </w:tc>
        <w:tc>
          <w:tcPr>
            <w:tcW w:w="3174" w:type="dxa"/>
            <w:tcBorders>
              <w:top w:val="single" w:sz="4" w:space="0" w:color="000000"/>
              <w:left w:val="nil"/>
              <w:bottom w:val="single" w:sz="4" w:space="0" w:color="000000"/>
              <w:right w:val="single" w:sz="4" w:space="0" w:color="000000"/>
            </w:tcBorders>
          </w:tcPr>
          <w:p w14:paraId="191F3357"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連絡方法</w:t>
            </w:r>
          </w:p>
        </w:tc>
      </w:tr>
      <w:tr w:rsidR="003F4886" w:rsidRPr="000F4805" w14:paraId="125724DF" w14:textId="77777777" w:rsidTr="001A38F7">
        <w:trPr>
          <w:cantSplit/>
          <w:trHeight w:hRule="exact" w:val="669"/>
        </w:trPr>
        <w:tc>
          <w:tcPr>
            <w:tcW w:w="325" w:type="dxa"/>
            <w:vMerge/>
            <w:tcBorders>
              <w:top w:val="nil"/>
              <w:left w:val="nil"/>
              <w:bottom w:val="nil"/>
              <w:right w:val="nil"/>
            </w:tcBorders>
          </w:tcPr>
          <w:p w14:paraId="18B11C5C"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568" w:type="dxa"/>
            <w:tcBorders>
              <w:top w:val="nil"/>
              <w:left w:val="single" w:sz="4" w:space="0" w:color="000000"/>
              <w:bottom w:val="single" w:sz="4" w:space="0" w:color="000000"/>
              <w:right w:val="single" w:sz="4" w:space="0" w:color="000000"/>
            </w:tcBorders>
          </w:tcPr>
          <w:p w14:paraId="5D99A8AC" w14:textId="77777777" w:rsidR="003F4886" w:rsidRPr="000F4805" w:rsidRDefault="003F4886" w:rsidP="001A38F7">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（1）</w:t>
            </w:r>
          </w:p>
        </w:tc>
        <w:tc>
          <w:tcPr>
            <w:tcW w:w="1303" w:type="dxa"/>
            <w:tcBorders>
              <w:top w:val="nil"/>
              <w:left w:val="nil"/>
              <w:bottom w:val="single" w:sz="4" w:space="0" w:color="000000"/>
              <w:right w:val="single" w:sz="4" w:space="0" w:color="000000"/>
            </w:tcBorders>
          </w:tcPr>
          <w:p w14:paraId="6AE8B19D"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通常の場合</w:t>
            </w:r>
          </w:p>
        </w:tc>
        <w:tc>
          <w:tcPr>
            <w:tcW w:w="3742" w:type="dxa"/>
            <w:tcBorders>
              <w:top w:val="nil"/>
              <w:left w:val="nil"/>
              <w:bottom w:val="single" w:sz="4" w:space="0" w:color="000000"/>
              <w:right w:val="single" w:sz="4" w:space="0" w:color="000000"/>
            </w:tcBorders>
          </w:tcPr>
          <w:p w14:paraId="7BF2B9C9"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29CE47A3" w14:textId="77777777" w:rsidR="003F4886" w:rsidRPr="000F4805" w:rsidRDefault="003F4886" w:rsidP="001A38F7">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699EF62E" w14:textId="77777777" w:rsidR="003F4886" w:rsidRPr="000F4805" w:rsidRDefault="003F4886" w:rsidP="00F871F4">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r w:rsidR="003F4886" w:rsidRPr="000F4805" w14:paraId="277D52A4" w14:textId="77777777" w:rsidTr="001A38F7">
        <w:trPr>
          <w:cantSplit/>
          <w:trHeight w:hRule="exact" w:val="669"/>
        </w:trPr>
        <w:tc>
          <w:tcPr>
            <w:tcW w:w="325" w:type="dxa"/>
            <w:vMerge/>
            <w:tcBorders>
              <w:top w:val="nil"/>
              <w:left w:val="nil"/>
              <w:bottom w:val="nil"/>
              <w:right w:val="nil"/>
            </w:tcBorders>
          </w:tcPr>
          <w:p w14:paraId="342E308A"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6B08FA71" w14:textId="77777777" w:rsidR="003F4886" w:rsidRPr="000F4805" w:rsidRDefault="003F4886" w:rsidP="001A38F7">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（2）</w:t>
            </w:r>
          </w:p>
        </w:tc>
        <w:tc>
          <w:tcPr>
            <w:tcW w:w="1303" w:type="dxa"/>
            <w:tcBorders>
              <w:top w:val="nil"/>
              <w:left w:val="nil"/>
              <w:bottom w:val="single" w:sz="4" w:space="0" w:color="000000"/>
              <w:right w:val="single" w:sz="4" w:space="0" w:color="000000"/>
            </w:tcBorders>
          </w:tcPr>
          <w:p w14:paraId="527CB8DC"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緊急の場合</w:t>
            </w:r>
          </w:p>
        </w:tc>
        <w:tc>
          <w:tcPr>
            <w:tcW w:w="3742" w:type="dxa"/>
            <w:tcBorders>
              <w:top w:val="nil"/>
              <w:left w:val="nil"/>
              <w:bottom w:val="single" w:sz="4" w:space="0" w:color="000000"/>
              <w:right w:val="single" w:sz="4" w:space="0" w:color="000000"/>
            </w:tcBorders>
          </w:tcPr>
          <w:p w14:paraId="15CCBAD9"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本社又は最寄りの営業所</w:t>
            </w:r>
          </w:p>
        </w:tc>
        <w:tc>
          <w:tcPr>
            <w:tcW w:w="3174" w:type="dxa"/>
            <w:tcBorders>
              <w:top w:val="nil"/>
              <w:left w:val="nil"/>
              <w:bottom w:val="single" w:sz="4" w:space="0" w:color="000000"/>
              <w:right w:val="single" w:sz="4" w:space="0" w:color="000000"/>
            </w:tcBorders>
          </w:tcPr>
          <w:p w14:paraId="6A28D206" w14:textId="77777777" w:rsidR="003F4886" w:rsidRPr="000F4805" w:rsidRDefault="003F4886" w:rsidP="001A38F7">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3B0E1D0D" w14:textId="77777777" w:rsidR="003F4886" w:rsidRPr="000F4805" w:rsidRDefault="003F4886" w:rsidP="00F871F4">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bl>
    <w:p w14:paraId="0DD82C08" w14:textId="77777777" w:rsidR="003F4886" w:rsidRPr="00A8530D" w:rsidRDefault="003F4886" w:rsidP="003F4886">
      <w:pPr>
        <w:pStyle w:val="a3"/>
        <w:wordWrap/>
        <w:rPr>
          <w:spacing w:val="0"/>
          <w:sz w:val="21"/>
          <w:szCs w:val="21"/>
        </w:rPr>
      </w:pPr>
    </w:p>
    <w:p w14:paraId="391DE934"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lang w:eastAsia="zh-TW"/>
        </w:rPr>
      </w:pPr>
    </w:p>
    <w:p w14:paraId="21C1C9F0"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p>
    <w:p w14:paraId="226CC5C5"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（定点連絡）</w:t>
      </w:r>
    </w:p>
    <w:p w14:paraId="41EBD847"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第１１条 運航中、基準経路上の次の（１）の地点を通過したときは、陸上従業者あて連絡をする。</w:t>
      </w:r>
    </w:p>
    <w:p w14:paraId="0FD50119" w14:textId="77777777" w:rsidR="00904002" w:rsidRPr="00FE2EAC" w:rsidRDefault="00904002" w:rsidP="00904002">
      <w:pPr>
        <w:pStyle w:val="a3"/>
        <w:numPr>
          <w:ilvl w:val="0"/>
          <w:numId w:val="11"/>
        </w:numPr>
        <w:wordWrap/>
        <w:rPr>
          <w:rFonts w:ascii="ＭＳ Ｐゴシック" w:eastAsia="ＭＳ Ｐゴシック" w:hAnsi="ＭＳ Ｐゴシック"/>
          <w:sz w:val="21"/>
          <w:szCs w:val="21"/>
          <w:u w:val="single"/>
        </w:rPr>
      </w:pPr>
      <w:r w:rsidRPr="00FE2EAC">
        <w:rPr>
          <w:rFonts w:ascii="ＭＳ Ｐゴシック" w:eastAsia="ＭＳ Ｐゴシック" w:hAnsi="ＭＳ Ｐゴシック" w:hint="eastAsia"/>
          <w:sz w:val="21"/>
          <w:szCs w:val="21"/>
          <w:u w:val="single"/>
        </w:rPr>
        <w:t xml:space="preserve">　　　　　地点</w:t>
      </w:r>
    </w:p>
    <w:p w14:paraId="7997E5BC" w14:textId="77777777" w:rsidR="00904002" w:rsidRPr="00FE2EAC" w:rsidRDefault="00904002" w:rsidP="00904002">
      <w:pPr>
        <w:pStyle w:val="a3"/>
        <w:numPr>
          <w:ilvl w:val="0"/>
          <w:numId w:val="11"/>
        </w:numPr>
        <w:wordWrap/>
        <w:rPr>
          <w:rFonts w:ascii="ＭＳ Ｐゴシック" w:eastAsia="ＭＳ Ｐゴシック" w:hAnsi="ＭＳ Ｐゴシック"/>
          <w:sz w:val="21"/>
          <w:szCs w:val="21"/>
          <w:u w:val="single"/>
        </w:rPr>
      </w:pPr>
      <w:r w:rsidRPr="00FE2EAC">
        <w:rPr>
          <w:rFonts w:ascii="ＭＳ Ｐゴシック" w:eastAsia="ＭＳ Ｐゴシック" w:hAnsi="ＭＳ Ｐゴシック" w:hint="eastAsia"/>
          <w:sz w:val="21"/>
          <w:szCs w:val="21"/>
          <w:u w:val="single"/>
        </w:rPr>
        <w:t xml:space="preserve">　　　　　地点</w:t>
      </w:r>
    </w:p>
    <w:p w14:paraId="53554C57"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p>
    <w:p w14:paraId="0A5E86F1"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p>
    <w:p w14:paraId="676B7D27"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r w:rsidRPr="00FE1AF5">
        <w:rPr>
          <w:rFonts w:ascii="ＭＳ Ｐゴシック" w:eastAsia="ＭＳ Ｐゴシック" w:hAnsi="ＭＳ Ｐゴシック" w:hint="eastAsia"/>
          <w:sz w:val="21"/>
          <w:szCs w:val="21"/>
        </w:rPr>
        <w:t>（入港連絡等）</w:t>
      </w:r>
    </w:p>
    <w:p w14:paraId="21AD2473"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第１２条　</w:t>
      </w:r>
      <w:r w:rsidRPr="00FE1AF5">
        <w:rPr>
          <w:rFonts w:ascii="ＭＳ Ｐゴシック" w:eastAsia="ＭＳ Ｐゴシック" w:hAnsi="ＭＳ Ｐゴシック" w:hint="eastAsia"/>
          <w:sz w:val="21"/>
          <w:szCs w:val="21"/>
        </w:rPr>
        <w:t>入港</w:t>
      </w:r>
      <w:r w:rsidRPr="00FE1AF5">
        <w:rPr>
          <w:rFonts w:ascii="ＭＳ Ｐゴシック" w:eastAsia="ＭＳ Ｐゴシック" w:hAnsi="ＭＳ Ｐゴシック" w:hint="eastAsia"/>
          <w:sz w:val="21"/>
          <w:szCs w:val="21"/>
          <w:u w:val="single"/>
        </w:rPr>
        <w:t xml:space="preserve">　　</w:t>
      </w:r>
      <w:r>
        <w:rPr>
          <w:rFonts w:ascii="ＭＳ Ｐゴシック" w:eastAsia="ＭＳ Ｐゴシック" w:hAnsi="ＭＳ Ｐゴシック" w:hint="eastAsia"/>
          <w:sz w:val="21"/>
          <w:szCs w:val="21"/>
          <w:u w:val="single"/>
        </w:rPr>
        <w:t xml:space="preserve">　</w:t>
      </w:r>
      <w:r w:rsidRPr="00FE1AF5">
        <w:rPr>
          <w:rFonts w:ascii="ＭＳ Ｐゴシック" w:eastAsia="ＭＳ Ｐゴシック" w:hAnsi="ＭＳ Ｐゴシック" w:hint="eastAsia"/>
          <w:sz w:val="21"/>
          <w:szCs w:val="21"/>
          <w:u w:val="single"/>
        </w:rPr>
        <w:t xml:space="preserve">　分前</w:t>
      </w:r>
      <w:r w:rsidRPr="00FE1AF5">
        <w:rPr>
          <w:rFonts w:ascii="ＭＳ Ｐゴシック" w:eastAsia="ＭＳ Ｐゴシック" w:hAnsi="ＭＳ Ｐゴシック" w:hint="eastAsia"/>
          <w:sz w:val="21"/>
          <w:szCs w:val="21"/>
        </w:rPr>
        <w:t>となったとき（</w:t>
      </w:r>
      <w:r w:rsidRPr="00FE1AF5">
        <w:rPr>
          <w:rFonts w:ascii="ＭＳ Ｐゴシック" w:eastAsia="ＭＳ Ｐゴシック" w:hAnsi="ＭＳ Ｐゴシック" w:hint="eastAsia"/>
          <w:sz w:val="21"/>
          <w:szCs w:val="21"/>
          <w:u w:val="single"/>
        </w:rPr>
        <w:t xml:space="preserve">　　　　　　港</w:t>
      </w:r>
      <w:r w:rsidRPr="00FE1AF5">
        <w:rPr>
          <w:rFonts w:ascii="ＭＳ Ｐゴシック" w:eastAsia="ＭＳ Ｐゴシック" w:hAnsi="ＭＳ Ｐゴシック" w:hint="eastAsia"/>
          <w:sz w:val="21"/>
          <w:szCs w:val="21"/>
        </w:rPr>
        <w:t>向け航行中</w:t>
      </w:r>
      <w:r w:rsidRPr="00FE1AF5">
        <w:rPr>
          <w:rFonts w:ascii="ＭＳ Ｐゴシック" w:eastAsia="ＭＳ Ｐゴシック" w:hAnsi="ＭＳ Ｐゴシック" w:hint="eastAsia"/>
          <w:sz w:val="21"/>
          <w:szCs w:val="21"/>
          <w:u w:val="single"/>
        </w:rPr>
        <w:t xml:space="preserve">　　　　　岬</w:t>
      </w:r>
      <w:r w:rsidRPr="00FE1AF5">
        <w:rPr>
          <w:rFonts w:ascii="ＭＳ Ｐゴシック" w:eastAsia="ＭＳ Ｐゴシック" w:hAnsi="ＭＳ Ｐゴシック" w:hint="eastAsia"/>
          <w:sz w:val="21"/>
          <w:szCs w:val="21"/>
        </w:rPr>
        <w:t>に至ったとき）</w:t>
      </w:r>
    </w:p>
    <w:p w14:paraId="0A5C1D1B" w14:textId="77777777" w:rsidR="00904002" w:rsidRPr="000F4805" w:rsidRDefault="00904002" w:rsidP="00904002">
      <w:pPr>
        <w:pStyle w:val="a3"/>
        <w:wordWrap/>
        <w:ind w:left="215" w:hangingChars="100" w:hanging="215"/>
        <w:rPr>
          <w:rFonts w:ascii="ＭＳ Ｐゴシック" w:eastAsia="ＭＳ Ｐゴシック" w:hAnsi="ＭＳ Ｐゴシック"/>
          <w:sz w:val="21"/>
          <w:szCs w:val="21"/>
        </w:rPr>
      </w:pPr>
    </w:p>
    <w:p w14:paraId="0AD559AC" w14:textId="77777777" w:rsidR="00904002" w:rsidRDefault="00904002" w:rsidP="00904002">
      <w:pPr>
        <w:pStyle w:val="a3"/>
        <w:wordWrap/>
        <w:ind w:left="215" w:hangingChars="100" w:hanging="215"/>
        <w:rPr>
          <w:rFonts w:ascii="ＭＳ Ｐゴシック" w:eastAsia="ＭＳ Ｐゴシック" w:hAnsi="ＭＳ Ｐゴシック"/>
          <w:sz w:val="21"/>
          <w:szCs w:val="21"/>
        </w:rPr>
      </w:pPr>
    </w:p>
    <w:p w14:paraId="14A6A998" w14:textId="77777777" w:rsidR="003F4886" w:rsidRPr="000F4805" w:rsidRDefault="003F4886" w:rsidP="003F4886">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（機器点検）</w:t>
      </w:r>
    </w:p>
    <w:p w14:paraId="58C4D6B4"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w:t>
      </w:r>
      <w:r>
        <w:rPr>
          <w:rFonts w:ascii="ＭＳ Ｐゴシック" w:eastAsia="ＭＳ Ｐゴシック" w:hAnsi="ＭＳ Ｐゴシック" w:hint="eastAsia"/>
          <w:sz w:val="21"/>
          <w:szCs w:val="21"/>
        </w:rPr>
        <w:t>８</w:t>
      </w:r>
      <w:r w:rsidRPr="000F4805">
        <w:rPr>
          <w:rFonts w:ascii="ＭＳ Ｐゴシック" w:eastAsia="ＭＳ Ｐゴシック" w:hAnsi="ＭＳ Ｐゴシック" w:hint="eastAsia"/>
          <w:sz w:val="21"/>
          <w:szCs w:val="21"/>
        </w:rPr>
        <w:t xml:space="preserve">条関係　</w:t>
      </w:r>
    </w:p>
    <w:p w14:paraId="126D90DC"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機関の後進テスト、舵の点検を行う地点　入港着岸（桟）前、桟橋手前（防波堤手前）</w:t>
      </w:r>
      <w:r w:rsidRPr="000F4805">
        <w:rPr>
          <w:rFonts w:ascii="ＭＳ Ｐゴシック" w:eastAsia="ＭＳ Ｐゴシック" w:hAnsi="ＭＳ Ｐゴシック" w:hint="eastAsia"/>
          <w:sz w:val="21"/>
          <w:szCs w:val="21"/>
          <w:u w:val="single"/>
        </w:rPr>
        <w:t xml:space="preserve">　　　　　　　</w:t>
      </w:r>
      <w:proofErr w:type="gramStart"/>
      <w:r w:rsidRPr="000F4805">
        <w:rPr>
          <w:rFonts w:ascii="ＭＳ Ｐゴシック" w:eastAsia="ＭＳ Ｐゴシック" w:hAnsi="ＭＳ Ｐゴシック" w:hint="eastAsia"/>
          <w:sz w:val="21"/>
          <w:szCs w:val="21"/>
          <w:u w:val="single"/>
        </w:rPr>
        <w:t>ｍ</w:t>
      </w:r>
      <w:proofErr w:type="gramEnd"/>
    </w:p>
    <w:p w14:paraId="03BE7C4F" w14:textId="40A35393" w:rsidR="00012A1B" w:rsidRDefault="00012A1B">
      <w:pPr>
        <w:widowControl/>
        <w:jc w:val="left"/>
        <w:rPr>
          <w:szCs w:val="21"/>
        </w:rPr>
      </w:pPr>
      <w:r>
        <w:rPr>
          <w:szCs w:val="21"/>
        </w:rPr>
        <w:br w:type="page"/>
      </w:r>
    </w:p>
    <w:p w14:paraId="69CDF630" w14:textId="77777777" w:rsidR="003F4886" w:rsidRPr="000F4805" w:rsidRDefault="003F4886" w:rsidP="003F4886">
      <w:pPr>
        <w:tabs>
          <w:tab w:val="left" w:pos="3375"/>
        </w:tabs>
        <w:rPr>
          <w:rFonts w:ascii="ＭＳ Ｐゴシック" w:eastAsia="ＭＳ Ｐゴシック" w:hAnsi="ＭＳ Ｐゴシック"/>
          <w:szCs w:val="21"/>
        </w:rPr>
      </w:pPr>
      <w:r w:rsidRPr="000F4805">
        <w:rPr>
          <w:rFonts w:hint="eastAsia"/>
          <w:sz w:val="28"/>
          <w:szCs w:val="28"/>
        </w:rPr>
        <w:lastRenderedPageBreak/>
        <w:t>事故処理基準　別紙</w:t>
      </w:r>
    </w:p>
    <w:p w14:paraId="1D6A80A8"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（運航管理者の指揮する事故処理組織）</w:t>
      </w:r>
    </w:p>
    <w:p w14:paraId="19D6721E" w14:textId="77777777" w:rsidR="003F4886" w:rsidRPr="000F4805" w:rsidRDefault="003F4886" w:rsidP="003F4886">
      <w:pPr>
        <w:pStyle w:val="a3"/>
        <w:wordWrap/>
        <w:ind w:left="1146" w:hangingChars="534" w:hanging="1146"/>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第９条関係　　非常対策本部を設置する場合以外の運航管理者が行う事故の処理に必要な組織は次のとおりとする。</w:t>
      </w:r>
    </w:p>
    <w:p w14:paraId="52E4AE82"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3F4886" w:rsidRPr="000F4805" w14:paraId="17C838FB" w14:textId="77777777" w:rsidTr="001A38F7">
        <w:trPr>
          <w:cantSplit/>
          <w:trHeight w:hRule="exact" w:val="340"/>
        </w:trPr>
        <w:tc>
          <w:tcPr>
            <w:tcW w:w="306" w:type="dxa"/>
            <w:vMerge w:val="restart"/>
            <w:tcBorders>
              <w:top w:val="nil"/>
              <w:left w:val="nil"/>
              <w:bottom w:val="nil"/>
              <w:right w:val="nil"/>
            </w:tcBorders>
          </w:tcPr>
          <w:p w14:paraId="2A078140" w14:textId="77777777" w:rsidR="003F4886" w:rsidRPr="000F4805" w:rsidRDefault="003F4886" w:rsidP="001A38F7">
            <w:pPr>
              <w:pStyle w:val="a3"/>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7CF64DC9" w14:textId="77777777" w:rsidR="003F4886" w:rsidRPr="000F4805" w:rsidRDefault="003F4886" w:rsidP="001A38F7">
            <w:pPr>
              <w:pStyle w:val="a3"/>
              <w:rPr>
                <w:rFonts w:ascii="ＭＳ Ｐゴシック" w:eastAsia="ＭＳ Ｐゴシック" w:hAnsi="ＭＳ Ｐゴシック"/>
                <w:spacing w:val="0"/>
                <w:sz w:val="21"/>
                <w:szCs w:val="21"/>
              </w:rPr>
            </w:pPr>
          </w:p>
        </w:tc>
        <w:tc>
          <w:tcPr>
            <w:tcW w:w="5889" w:type="dxa"/>
            <w:tcBorders>
              <w:top w:val="single" w:sz="4" w:space="0" w:color="000000"/>
              <w:left w:val="nil"/>
              <w:bottom w:val="single" w:sz="4" w:space="0" w:color="000000"/>
              <w:right w:val="single" w:sz="4" w:space="0" w:color="000000"/>
            </w:tcBorders>
          </w:tcPr>
          <w:p w14:paraId="10131A8C" w14:textId="77777777" w:rsidR="003F4886" w:rsidRPr="000F4805" w:rsidRDefault="003F4886" w:rsidP="001A38F7">
            <w:pPr>
              <w:pStyle w:val="a3"/>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職務</w:t>
            </w:r>
          </w:p>
        </w:tc>
        <w:tc>
          <w:tcPr>
            <w:tcW w:w="102" w:type="dxa"/>
            <w:vMerge w:val="restart"/>
            <w:tcBorders>
              <w:top w:val="nil"/>
              <w:left w:val="nil"/>
              <w:bottom w:val="nil"/>
              <w:right w:val="nil"/>
            </w:tcBorders>
          </w:tcPr>
          <w:p w14:paraId="47EE3085" w14:textId="77777777" w:rsidR="003F4886" w:rsidRPr="000F4805" w:rsidRDefault="003F4886" w:rsidP="001A38F7">
            <w:pPr>
              <w:pStyle w:val="a3"/>
              <w:jc w:val="center"/>
              <w:rPr>
                <w:rFonts w:ascii="ＭＳ Ｐゴシック" w:eastAsia="ＭＳ Ｐゴシック" w:hAnsi="ＭＳ Ｐゴシック"/>
                <w:spacing w:val="0"/>
                <w:sz w:val="21"/>
                <w:szCs w:val="21"/>
              </w:rPr>
            </w:pPr>
          </w:p>
        </w:tc>
      </w:tr>
      <w:tr w:rsidR="003F4886" w:rsidRPr="000F4805" w14:paraId="5A8A3201" w14:textId="77777777" w:rsidTr="001A38F7">
        <w:trPr>
          <w:cantSplit/>
          <w:trHeight w:hRule="exact" w:val="340"/>
        </w:trPr>
        <w:tc>
          <w:tcPr>
            <w:tcW w:w="306" w:type="dxa"/>
            <w:vMerge/>
            <w:tcBorders>
              <w:top w:val="nil"/>
              <w:left w:val="nil"/>
              <w:bottom w:val="nil"/>
              <w:right w:val="nil"/>
            </w:tcBorders>
          </w:tcPr>
          <w:p w14:paraId="773EC6C7"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3E5CB914" w14:textId="77777777" w:rsidR="003F4886" w:rsidRPr="000F4805" w:rsidRDefault="003F4886" w:rsidP="001A38F7">
            <w:pPr>
              <w:pStyle w:val="a3"/>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c>
          <w:tcPr>
            <w:tcW w:w="5889" w:type="dxa"/>
            <w:tcBorders>
              <w:top w:val="nil"/>
              <w:left w:val="nil"/>
              <w:bottom w:val="single" w:sz="4" w:space="0" w:color="000000"/>
              <w:right w:val="single" w:sz="4" w:space="0" w:color="000000"/>
            </w:tcBorders>
          </w:tcPr>
          <w:p w14:paraId="0635069E" w14:textId="77777777" w:rsidR="003F4886" w:rsidRPr="000F4805" w:rsidRDefault="003F4886" w:rsidP="001A38F7">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w:t>
            </w:r>
          </w:p>
        </w:tc>
        <w:tc>
          <w:tcPr>
            <w:tcW w:w="102" w:type="dxa"/>
            <w:vMerge/>
            <w:tcBorders>
              <w:top w:val="nil"/>
              <w:left w:val="nil"/>
              <w:bottom w:val="nil"/>
              <w:right w:val="nil"/>
            </w:tcBorders>
          </w:tcPr>
          <w:p w14:paraId="3B4B806A" w14:textId="77777777" w:rsidR="003F4886" w:rsidRPr="000F4805" w:rsidRDefault="003F4886" w:rsidP="001A38F7">
            <w:pPr>
              <w:pStyle w:val="a3"/>
              <w:rPr>
                <w:rFonts w:ascii="ＭＳ Ｐゴシック" w:eastAsia="ＭＳ Ｐゴシック" w:hAnsi="ＭＳ Ｐゴシック"/>
                <w:spacing w:val="0"/>
                <w:sz w:val="21"/>
                <w:szCs w:val="21"/>
              </w:rPr>
            </w:pPr>
          </w:p>
        </w:tc>
      </w:tr>
      <w:tr w:rsidR="003F4886" w:rsidRPr="000F4805" w14:paraId="4D77969B" w14:textId="77777777" w:rsidTr="001A38F7">
        <w:trPr>
          <w:cantSplit/>
          <w:trHeight w:hRule="exact" w:val="624"/>
        </w:trPr>
        <w:tc>
          <w:tcPr>
            <w:tcW w:w="306" w:type="dxa"/>
            <w:vMerge/>
            <w:tcBorders>
              <w:top w:val="nil"/>
              <w:left w:val="nil"/>
              <w:bottom w:val="nil"/>
              <w:right w:val="nil"/>
            </w:tcBorders>
          </w:tcPr>
          <w:p w14:paraId="02AD45DB"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4C5D8ED7" w14:textId="77777777" w:rsidR="003F4886" w:rsidRPr="000F4805" w:rsidRDefault="003F4886" w:rsidP="001A38F7">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3C3DB55C" w14:textId="77777777" w:rsidR="003F4886" w:rsidRPr="000F4805" w:rsidRDefault="003F4886" w:rsidP="001A38F7">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総指揮補佐又は総指揮</w:t>
            </w:r>
          </w:p>
        </w:tc>
        <w:tc>
          <w:tcPr>
            <w:tcW w:w="102" w:type="dxa"/>
            <w:vMerge/>
            <w:tcBorders>
              <w:top w:val="nil"/>
              <w:left w:val="nil"/>
              <w:bottom w:val="nil"/>
              <w:right w:val="nil"/>
            </w:tcBorders>
          </w:tcPr>
          <w:p w14:paraId="26636071" w14:textId="77777777" w:rsidR="003F4886" w:rsidRPr="000F4805" w:rsidRDefault="003F4886" w:rsidP="001A38F7">
            <w:pPr>
              <w:pStyle w:val="a3"/>
              <w:rPr>
                <w:rFonts w:ascii="ＭＳ Ｐゴシック" w:eastAsia="ＭＳ Ｐゴシック" w:hAnsi="ＭＳ Ｐゴシック"/>
                <w:spacing w:val="0"/>
                <w:sz w:val="21"/>
                <w:szCs w:val="21"/>
              </w:rPr>
            </w:pPr>
          </w:p>
        </w:tc>
      </w:tr>
      <w:tr w:rsidR="003F4886" w:rsidRPr="000F4805" w14:paraId="7FEB980C" w14:textId="77777777" w:rsidTr="001A38F7">
        <w:trPr>
          <w:cantSplit/>
          <w:trHeight w:val="1091"/>
        </w:trPr>
        <w:tc>
          <w:tcPr>
            <w:tcW w:w="306" w:type="dxa"/>
            <w:vMerge/>
            <w:tcBorders>
              <w:top w:val="nil"/>
              <w:left w:val="nil"/>
              <w:bottom w:val="nil"/>
              <w:right w:val="nil"/>
            </w:tcBorders>
          </w:tcPr>
          <w:p w14:paraId="7FD9A40D"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auto"/>
              <w:right w:val="single" w:sz="4" w:space="0" w:color="000000"/>
            </w:tcBorders>
          </w:tcPr>
          <w:p w14:paraId="5B778E91" w14:textId="77777777" w:rsidR="003F4886" w:rsidRPr="000F4805" w:rsidRDefault="003F4886" w:rsidP="001A38F7">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救難対策班</w:t>
            </w:r>
          </w:p>
          <w:p w14:paraId="14A536A8" w14:textId="77777777" w:rsidR="003F4886" w:rsidRPr="000F4805" w:rsidRDefault="003F4886" w:rsidP="001A38F7">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班長　</w:t>
            </w:r>
            <w:r w:rsidRPr="000F4805">
              <w:rPr>
                <w:rFonts w:ascii="ＭＳ Ｐゴシック" w:eastAsia="ＭＳ Ｐゴシック" w:hAnsi="ＭＳ Ｐゴシック" w:hint="eastAsia"/>
                <w:sz w:val="21"/>
                <w:szCs w:val="21"/>
                <w:u w:val="single"/>
                <w:lang w:eastAsia="zh-TW"/>
              </w:rPr>
              <w:t xml:space="preserve">　　　　　　　　</w:t>
            </w:r>
          </w:p>
          <w:p w14:paraId="212E86AD" w14:textId="77777777" w:rsidR="003F4886" w:rsidRPr="000F4805" w:rsidRDefault="003F4886" w:rsidP="001A38F7">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班員　</w:t>
            </w:r>
            <w:r w:rsidRPr="000F4805">
              <w:rPr>
                <w:rFonts w:ascii="ＭＳ Ｐゴシック" w:eastAsia="ＭＳ Ｐゴシック" w:hAnsi="ＭＳ Ｐゴシック" w:hint="eastAsia"/>
                <w:sz w:val="21"/>
                <w:szCs w:val="21"/>
                <w:u w:val="single"/>
                <w:lang w:eastAsia="zh-TW"/>
              </w:rPr>
              <w:t xml:space="preserve">　　　　　　　　</w:t>
            </w:r>
          </w:p>
          <w:p w14:paraId="10F164CE" w14:textId="77777777" w:rsidR="003F4886" w:rsidRPr="000F4805" w:rsidRDefault="003F4886" w:rsidP="001A38F7">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　　　　　　　　　　　　</w:t>
            </w:r>
          </w:p>
        </w:tc>
        <w:tc>
          <w:tcPr>
            <w:tcW w:w="5889" w:type="dxa"/>
            <w:tcBorders>
              <w:top w:val="single" w:sz="4" w:space="0" w:color="000000"/>
              <w:left w:val="nil"/>
              <w:bottom w:val="single" w:sz="4" w:space="0" w:color="auto"/>
              <w:right w:val="single" w:sz="4" w:space="0" w:color="000000"/>
            </w:tcBorders>
          </w:tcPr>
          <w:p w14:paraId="17B4F107" w14:textId="77777777" w:rsidR="003F4886" w:rsidRPr="000F4805" w:rsidRDefault="003F4886" w:rsidP="001A38F7">
            <w:pPr>
              <w:pStyle w:val="a3"/>
              <w:ind w:leftChars="50" w:left="106" w:rightChars="50" w:right="106" w:firstLineChars="100" w:firstLine="20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4"/>
                <w:sz w:val="21"/>
                <w:szCs w:val="21"/>
              </w:rPr>
              <w:t>事故の実態の把握、事故関係情報の収集、船舶及び関係機関との連絡、救難の実施、</w:t>
            </w:r>
            <w:r w:rsidRPr="000F4805">
              <w:rPr>
                <w:rFonts w:ascii="ＭＳ Ｐゴシック" w:eastAsia="ＭＳ Ｐゴシック" w:hAnsi="ＭＳ Ｐゴシック" w:hint="eastAsia"/>
                <w:sz w:val="21"/>
                <w:szCs w:val="21"/>
              </w:rPr>
              <w:t>その他救難に必要な事項に関すること。</w:t>
            </w:r>
          </w:p>
        </w:tc>
        <w:tc>
          <w:tcPr>
            <w:tcW w:w="102" w:type="dxa"/>
            <w:vMerge/>
            <w:tcBorders>
              <w:top w:val="nil"/>
              <w:left w:val="nil"/>
              <w:bottom w:val="nil"/>
              <w:right w:val="nil"/>
            </w:tcBorders>
          </w:tcPr>
          <w:p w14:paraId="138F6A3E" w14:textId="77777777" w:rsidR="003F4886" w:rsidRPr="000F4805" w:rsidRDefault="003F4886" w:rsidP="001A38F7">
            <w:pPr>
              <w:pStyle w:val="a3"/>
              <w:rPr>
                <w:rFonts w:ascii="ＭＳ Ｐゴシック" w:eastAsia="ＭＳ Ｐゴシック" w:hAnsi="ＭＳ Ｐゴシック"/>
                <w:spacing w:val="0"/>
                <w:sz w:val="21"/>
                <w:szCs w:val="21"/>
              </w:rPr>
            </w:pPr>
          </w:p>
        </w:tc>
      </w:tr>
    </w:tbl>
    <w:p w14:paraId="0C350829" w14:textId="77777777" w:rsidR="003F4886" w:rsidRDefault="003F4886" w:rsidP="003F4886">
      <w:pPr>
        <w:tabs>
          <w:tab w:val="left" w:pos="3375"/>
        </w:tabs>
        <w:rPr>
          <w:szCs w:val="21"/>
        </w:rPr>
      </w:pPr>
    </w:p>
    <w:p w14:paraId="6986D3D9" w14:textId="77777777" w:rsidR="003F4886" w:rsidRPr="000F4805" w:rsidRDefault="003F4886" w:rsidP="003F4886">
      <w:pPr>
        <w:tabs>
          <w:tab w:val="left" w:pos="3375"/>
        </w:tabs>
        <w:rPr>
          <w:szCs w:val="21"/>
        </w:rPr>
      </w:pPr>
    </w:p>
    <w:p w14:paraId="747A2C8E" w14:textId="77777777" w:rsidR="003F4886" w:rsidRPr="000F4805" w:rsidRDefault="003F4886" w:rsidP="003F4886">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p w14:paraId="0E0C460A" w14:textId="77777777" w:rsidR="003F4886" w:rsidRPr="000F4805" w:rsidRDefault="003F4886" w:rsidP="003F4886">
      <w:pPr>
        <w:pStyle w:val="a3"/>
        <w:wordWrap/>
        <w:ind w:left="1290" w:hangingChars="601" w:hanging="1290"/>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第１２条関係　　事故の原因及び事故処理の適否を調査するため、事故調査委員会を設置する場合の組織及び編成は、原則として次のとおりとする。</w:t>
      </w:r>
    </w:p>
    <w:p w14:paraId="07E7AA41" w14:textId="77777777" w:rsidR="003F4886" w:rsidRPr="000F4805" w:rsidRDefault="003F4886" w:rsidP="003F4886">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3F4886" w:rsidRPr="000F4805" w14:paraId="4067BD93" w14:textId="77777777" w:rsidTr="001A38F7">
        <w:trPr>
          <w:cantSplit/>
          <w:trHeight w:hRule="exact" w:val="340"/>
        </w:trPr>
        <w:tc>
          <w:tcPr>
            <w:tcW w:w="306" w:type="dxa"/>
            <w:vMerge w:val="restart"/>
            <w:tcBorders>
              <w:top w:val="nil"/>
              <w:left w:val="nil"/>
              <w:bottom w:val="nil"/>
              <w:right w:val="nil"/>
            </w:tcBorders>
          </w:tcPr>
          <w:p w14:paraId="5D7B3111" w14:textId="77777777" w:rsidR="003F4886" w:rsidRPr="000F4805" w:rsidRDefault="003F4886" w:rsidP="001A38F7">
            <w:pPr>
              <w:pStyle w:val="a3"/>
              <w:wordWrap/>
              <w:rPr>
                <w:rFonts w:ascii="ＭＳ Ｐゴシック" w:eastAsia="ＭＳ Ｐゴシック" w:hAnsi="ＭＳ Ｐゴシック"/>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5A162E85" w14:textId="77777777" w:rsidR="003F4886" w:rsidRPr="000F4805" w:rsidRDefault="003F4886" w:rsidP="001A38F7">
            <w:pPr>
              <w:pStyle w:val="a3"/>
              <w:wordWrap/>
              <w:rPr>
                <w:rFonts w:ascii="ＭＳ Ｐゴシック" w:eastAsia="ＭＳ Ｐゴシック" w:hAnsi="ＭＳ Ｐゴシック"/>
                <w:spacing w:val="0"/>
                <w:sz w:val="21"/>
                <w:szCs w:val="21"/>
              </w:rPr>
            </w:pPr>
          </w:p>
        </w:tc>
        <w:tc>
          <w:tcPr>
            <w:tcW w:w="3061" w:type="dxa"/>
            <w:tcBorders>
              <w:top w:val="single" w:sz="4" w:space="0" w:color="000000"/>
              <w:left w:val="nil"/>
              <w:bottom w:val="single" w:sz="4" w:space="0" w:color="000000"/>
              <w:right w:val="single" w:sz="4" w:space="0" w:color="000000"/>
            </w:tcBorders>
          </w:tcPr>
          <w:p w14:paraId="200379E3" w14:textId="77777777" w:rsidR="003F4886" w:rsidRPr="000F4805" w:rsidRDefault="003F4886" w:rsidP="001A38F7">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職名</w:t>
            </w:r>
          </w:p>
        </w:tc>
      </w:tr>
      <w:tr w:rsidR="003F4886" w:rsidRPr="000F4805" w14:paraId="59A83A5E" w14:textId="77777777" w:rsidTr="001A38F7">
        <w:trPr>
          <w:cantSplit/>
          <w:trHeight w:hRule="exact" w:val="340"/>
        </w:trPr>
        <w:tc>
          <w:tcPr>
            <w:tcW w:w="306" w:type="dxa"/>
            <w:vMerge/>
            <w:tcBorders>
              <w:top w:val="nil"/>
              <w:left w:val="nil"/>
              <w:bottom w:val="nil"/>
              <w:right w:val="nil"/>
            </w:tcBorders>
          </w:tcPr>
          <w:p w14:paraId="66E08E83"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4FC816D3"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0"/>
                <w:sz w:val="21"/>
                <w:szCs w:val="21"/>
              </w:rPr>
              <w:t>委員長</w:t>
            </w:r>
          </w:p>
        </w:tc>
        <w:tc>
          <w:tcPr>
            <w:tcW w:w="3061" w:type="dxa"/>
            <w:tcBorders>
              <w:top w:val="nil"/>
              <w:left w:val="nil"/>
              <w:bottom w:val="single" w:sz="4" w:space="0" w:color="000000"/>
              <w:right w:val="single" w:sz="4" w:space="0" w:color="000000"/>
            </w:tcBorders>
          </w:tcPr>
          <w:p w14:paraId="4A207152"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r>
      <w:tr w:rsidR="003F4886" w:rsidRPr="000F4805" w14:paraId="14232FE5" w14:textId="77777777" w:rsidTr="001A38F7">
        <w:trPr>
          <w:cantSplit/>
          <w:trHeight w:hRule="exact" w:val="624"/>
        </w:trPr>
        <w:tc>
          <w:tcPr>
            <w:tcW w:w="306" w:type="dxa"/>
            <w:vMerge/>
            <w:tcBorders>
              <w:top w:val="nil"/>
              <w:left w:val="nil"/>
              <w:bottom w:val="nil"/>
              <w:right w:val="nil"/>
            </w:tcBorders>
          </w:tcPr>
          <w:p w14:paraId="25D4115A"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53AA5E12"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副委員長</w:t>
            </w:r>
          </w:p>
        </w:tc>
        <w:tc>
          <w:tcPr>
            <w:tcW w:w="3061" w:type="dxa"/>
            <w:tcBorders>
              <w:top w:val="nil"/>
              <w:left w:val="nil"/>
              <w:bottom w:val="single" w:sz="4" w:space="0" w:color="000000"/>
              <w:right w:val="single" w:sz="4" w:space="0" w:color="000000"/>
            </w:tcBorders>
          </w:tcPr>
          <w:p w14:paraId="49E7B11B" w14:textId="77777777" w:rsidR="003F4886" w:rsidRPr="000F4805" w:rsidRDefault="003F4886" w:rsidP="001A38F7">
            <w:pPr>
              <w:pStyle w:val="a3"/>
              <w:wordWrap/>
              <w:ind w:leftChars="50" w:left="106" w:rightChars="50" w:right="106"/>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安全統括管理者</w:t>
            </w:r>
          </w:p>
          <w:p w14:paraId="5882271C"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運航管理者</w:t>
            </w:r>
          </w:p>
        </w:tc>
      </w:tr>
      <w:tr w:rsidR="003F4886" w:rsidRPr="000F4805" w14:paraId="70668117" w14:textId="77777777" w:rsidTr="001A38F7">
        <w:trPr>
          <w:cantSplit/>
          <w:trHeight w:hRule="exact" w:val="1191"/>
        </w:trPr>
        <w:tc>
          <w:tcPr>
            <w:tcW w:w="306" w:type="dxa"/>
            <w:vMerge/>
            <w:tcBorders>
              <w:top w:val="nil"/>
              <w:left w:val="nil"/>
              <w:bottom w:val="nil"/>
              <w:right w:val="nil"/>
            </w:tcBorders>
          </w:tcPr>
          <w:p w14:paraId="24F12C0D" w14:textId="77777777" w:rsidR="003F4886" w:rsidRPr="000F4805" w:rsidRDefault="003F4886" w:rsidP="001A38F7">
            <w:pPr>
              <w:pStyle w:val="a3"/>
              <w:wordWrap/>
              <w:spacing w:line="240" w:lineRule="auto"/>
              <w:rPr>
                <w:rFonts w:ascii="ＭＳ Ｐゴシック" w:eastAsia="ＭＳ Ｐゴシック" w:hAnsi="ＭＳ Ｐゴシック"/>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5333A99E"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委員</w:t>
            </w:r>
          </w:p>
        </w:tc>
        <w:tc>
          <w:tcPr>
            <w:tcW w:w="3061" w:type="dxa"/>
            <w:tcBorders>
              <w:top w:val="nil"/>
              <w:left w:val="nil"/>
              <w:bottom w:val="single" w:sz="4" w:space="0" w:color="000000"/>
              <w:right w:val="single" w:sz="4" w:space="0" w:color="000000"/>
            </w:tcBorders>
          </w:tcPr>
          <w:p w14:paraId="7FFEE364" w14:textId="77777777" w:rsidR="003F4886" w:rsidRPr="000F4805" w:rsidRDefault="003F4886" w:rsidP="001A38F7">
            <w:pPr>
              <w:pStyle w:val="a3"/>
              <w:wordWrap/>
              <w:ind w:leftChars="50" w:left="106" w:rightChars="50" w:right="106"/>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関係運航管理員</w:t>
            </w:r>
          </w:p>
        </w:tc>
      </w:tr>
    </w:tbl>
    <w:p w14:paraId="277342AC" w14:textId="77777777" w:rsidR="003F4886" w:rsidRPr="000F4805" w:rsidRDefault="003F4886" w:rsidP="003F4886">
      <w:pPr>
        <w:pStyle w:val="a3"/>
        <w:wordWrap/>
        <w:ind w:left="213" w:hangingChars="100" w:hanging="213"/>
        <w:rPr>
          <w:spacing w:val="0"/>
          <w:sz w:val="21"/>
          <w:szCs w:val="21"/>
          <w:lang w:eastAsia="zh-TW"/>
        </w:rPr>
      </w:pPr>
    </w:p>
    <w:p w14:paraId="0BD188F2" w14:textId="77777777" w:rsidR="003F4886" w:rsidRDefault="003F4886" w:rsidP="003F4886">
      <w:pPr>
        <w:widowControl/>
        <w:jc w:val="left"/>
        <w:rPr>
          <w:szCs w:val="21"/>
          <w:lang w:eastAsia="zh-TW"/>
        </w:rPr>
      </w:pPr>
      <w:r>
        <w:rPr>
          <w:szCs w:val="21"/>
          <w:lang w:eastAsia="zh-TW"/>
        </w:rPr>
        <w:br w:type="page"/>
      </w:r>
    </w:p>
    <w:p w14:paraId="007F51D5" w14:textId="77777777" w:rsidR="003F4886" w:rsidRPr="00613C6D" w:rsidRDefault="003F4886" w:rsidP="003F4886">
      <w:pPr>
        <w:jc w:val="center"/>
        <w:rPr>
          <w:rFonts w:ascii="ＭＳ ゴシック" w:eastAsia="ＭＳ ゴシック"/>
        </w:rPr>
      </w:pPr>
      <w:r w:rsidRPr="00613C6D">
        <w:rPr>
          <w:rFonts w:ascii="ＭＳ ゴシック" w:eastAsia="ＭＳ ゴシック"/>
          <w:b/>
        </w:rPr>
        <w:lastRenderedPageBreak/>
        <w:t>非常連絡表（官公署・医療機関連絡表）</w:t>
      </w:r>
    </w:p>
    <w:p w14:paraId="2F730869" w14:textId="77777777" w:rsidR="003F4886" w:rsidRPr="00613C6D" w:rsidRDefault="003F4886" w:rsidP="003F4886">
      <w:pPr>
        <w:jc w:val="center"/>
        <w:rPr>
          <w:rFonts w:ascii="ＭＳ ゴシック" w:eastAsia="ＭＳ ゴシック"/>
        </w:rPr>
      </w:pP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3F4886" w:rsidRPr="00613C6D" w14:paraId="586EF9F2" w14:textId="77777777" w:rsidTr="001A38F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6682E" w14:textId="77777777" w:rsidR="003F4886" w:rsidRPr="00613C6D" w:rsidRDefault="003F4886" w:rsidP="001A38F7">
            <w:pPr>
              <w:rPr>
                <w:rFonts w:ascii="ＭＳ ゴシック" w:eastAsia="ＭＳ ゴシック"/>
                <w:lang w:eastAsia="zh-CN"/>
              </w:rPr>
            </w:pPr>
            <w:r w:rsidRPr="00613C6D">
              <w:rPr>
                <w:rFonts w:ascii="ＭＳ ゴシック" w:eastAsia="ＭＳ ゴシック"/>
                <w:lang w:eastAsia="zh-CN"/>
              </w:rPr>
              <w:t>①</w:t>
            </w:r>
            <w:r w:rsidRPr="00613C6D">
              <w:rPr>
                <w:rFonts w:ascii="ＭＳ ゴシック" w:eastAsia="ＭＳ ゴシック"/>
                <w:lang w:eastAsia="zh-CN"/>
              </w:rPr>
              <w:t>経営代表者</w:t>
            </w:r>
          </w:p>
          <w:p w14:paraId="55A78F5A" w14:textId="77777777" w:rsidR="003F4886" w:rsidRPr="00613C6D" w:rsidRDefault="003F4886" w:rsidP="001A38F7">
            <w:pPr>
              <w:rPr>
                <w:rFonts w:ascii="ＭＳ ゴシック" w:eastAsia="ＭＳ ゴシック"/>
                <w:lang w:eastAsia="zh-CN"/>
              </w:rPr>
            </w:pPr>
            <w:r w:rsidRPr="00613C6D">
              <w:rPr>
                <w:rFonts w:ascii="ＭＳ ゴシック" w:eastAsia="ＭＳ ゴシック"/>
                <w:noProof/>
              </w:rPr>
              <mc:AlternateContent>
                <mc:Choice Requires="wps">
                  <w:drawing>
                    <wp:anchor distT="0" distB="0" distL="114300" distR="114300" simplePos="0" relativeHeight="251659264" behindDoc="0" locked="0" layoutInCell="1" allowOverlap="1" wp14:anchorId="688FE89C" wp14:editId="73DB8A27">
                      <wp:simplePos x="0" y="0"/>
                      <wp:positionH relativeFrom="column">
                        <wp:posOffset>2056765</wp:posOffset>
                      </wp:positionH>
                      <wp:positionV relativeFrom="paragraph">
                        <wp:posOffset>46990</wp:posOffset>
                      </wp:positionV>
                      <wp:extent cx="704850" cy="0"/>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5F2C90" id="_x0000_t32" coordsize="21600,21600" o:spt="32" o:oned="t" path="m,l21600,21600e" filled="f">
                      <v:path arrowok="t" fillok="f" o:connecttype="none"/>
                      <o:lock v:ext="edit" shapetype="t"/>
                    </v:shapetype>
                    <v:shape id="AutoShape 10" o:spid="_x0000_s1026" type="#_x0000_t32" style="position:absolute;margin-left:161.95pt;margin-top:3.7pt;width: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">
                      <v:stroke endarrow="block"/>
                    </v:shape>
                  </w:pict>
                </mc:Fallback>
              </mc:AlternateContent>
            </w:r>
            <w:r w:rsidRPr="00613C6D">
              <w:rPr>
                <w:rFonts w:ascii="ＭＳ ゴシック" w:eastAsia="ＭＳ ゴシック"/>
                <w:lang w:eastAsia="zh-CN"/>
              </w:rPr>
              <w:t>氏名</w:t>
            </w:r>
          </w:p>
          <w:p w14:paraId="183361D0" w14:textId="77777777" w:rsidR="003F4886" w:rsidRPr="00613C6D" w:rsidRDefault="003F4886" w:rsidP="001A38F7">
            <w:pPr>
              <w:rPr>
                <w:rFonts w:ascii="ＭＳ ゴシック" w:eastAsia="ＭＳ ゴシック"/>
                <w:lang w:eastAsia="zh-CN"/>
              </w:rPr>
            </w:pPr>
            <w:r w:rsidRPr="00613C6D">
              <w:rPr>
                <w:rFonts w:ascii="ＭＳ ゴシック" w:eastAsia="ＭＳ ゴシック"/>
                <w:lang w:eastAsia="zh-CN"/>
              </w:rPr>
              <w:t>携帯</w:t>
            </w:r>
          </w:p>
        </w:tc>
        <w:tc>
          <w:tcPr>
            <w:tcW w:w="1166" w:type="dxa"/>
            <w:tcBorders>
              <w:top w:val="nil"/>
              <w:left w:val="single" w:sz="4" w:space="0" w:color="000000"/>
              <w:bottom w:val="nil"/>
              <w:right w:val="single" w:sz="4" w:space="0" w:color="000000"/>
            </w:tcBorders>
            <w:tcMar>
              <w:left w:w="49" w:type="dxa"/>
              <w:right w:w="49" w:type="dxa"/>
            </w:tcMar>
          </w:tcPr>
          <w:p w14:paraId="063C348B" w14:textId="77777777" w:rsidR="003F4886" w:rsidRPr="00613C6D" w:rsidRDefault="003F4886" w:rsidP="001A38F7">
            <w:pPr>
              <w:rPr>
                <w:rFonts w:ascii="ＭＳ ゴシック" w:eastAsia="ＭＳ ゴシック"/>
                <w:lang w:eastAsia="zh-CN"/>
              </w:rPr>
            </w:pPr>
          </w:p>
          <w:p w14:paraId="4EB87304" w14:textId="77777777" w:rsidR="003F4886" w:rsidRPr="00613C6D" w:rsidRDefault="003F4886" w:rsidP="001A38F7">
            <w:pPr>
              <w:rPr>
                <w:rFonts w:ascii="ＭＳ ゴシック" w:eastAsia="ＭＳ ゴシック"/>
                <w:lang w:eastAsia="zh-CN"/>
              </w:rPr>
            </w:pPr>
            <w:r w:rsidRPr="00613C6D">
              <w:rPr>
                <w:rFonts w:ascii="ＭＳ ゴシック" w:eastAsia="ＭＳ ゴシック"/>
                <w:noProof/>
                <w:spacing w:val="-1"/>
              </w:rPr>
              <mc:AlternateContent>
                <mc:Choice Requires="wps">
                  <w:drawing>
                    <wp:anchor distT="0" distB="0" distL="114300" distR="114300" simplePos="0" relativeHeight="251662336" behindDoc="0" locked="0" layoutInCell="1" allowOverlap="1" wp14:anchorId="484FE012" wp14:editId="3B53ED94">
                      <wp:simplePos x="0" y="0"/>
                      <wp:positionH relativeFrom="column">
                        <wp:posOffset>318770</wp:posOffset>
                      </wp:positionH>
                      <wp:positionV relativeFrom="paragraph">
                        <wp:posOffset>46990</wp:posOffset>
                      </wp:positionV>
                      <wp:extent cx="0" cy="4979035"/>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79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CA7CD" id="AutoShape 15" o:spid="_x0000_s1026" type="#_x0000_t32" style="position:absolute;margin-left:25.1pt;margin-top:3.7pt;width:0;height:392.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"/>
                  </w:pict>
                </mc:Fallback>
              </mc:AlternateContent>
            </w:r>
          </w:p>
          <w:p w14:paraId="152134FA" w14:textId="77777777" w:rsidR="003F4886" w:rsidRPr="00613C6D" w:rsidRDefault="003F4886" w:rsidP="001A38F7">
            <w:pPr>
              <w:rPr>
                <w:rFonts w:ascii="ＭＳ ゴシック" w:eastAsia="ＭＳ ゴシック"/>
                <w:lang w:eastAsia="zh-CN"/>
              </w:rPr>
            </w:pPr>
          </w:p>
          <w:p w14:paraId="35FA0A1A" w14:textId="77777777" w:rsidR="003F4886" w:rsidRPr="00613C6D" w:rsidRDefault="003F4886" w:rsidP="001A38F7">
            <w:pPr>
              <w:rPr>
                <w:rFonts w:ascii="ＭＳ ゴシック" w:eastAsia="ＭＳ ゴシック"/>
                <w:lang w:eastAsia="zh-CN"/>
              </w:rPr>
            </w:pPr>
          </w:p>
          <w:p w14:paraId="54625286" w14:textId="77777777" w:rsidR="003F4886" w:rsidRPr="00613C6D" w:rsidRDefault="003F4886" w:rsidP="001A38F7">
            <w:pPr>
              <w:rPr>
                <w:rFonts w:ascii="ＭＳ ゴシック" w:eastAsia="ＭＳ ゴシック"/>
                <w:lang w:eastAsia="zh-CN"/>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4B8AB" w14:textId="77777777" w:rsidR="003F4886" w:rsidRPr="00613C6D" w:rsidRDefault="003F4886" w:rsidP="003F4886">
            <w:pPr>
              <w:pStyle w:val="af"/>
              <w:numPr>
                <w:ilvl w:val="0"/>
                <w:numId w:val="10"/>
              </w:numPr>
              <w:suppressAutoHyphens/>
              <w:kinsoku w:val="0"/>
              <w:wordWrap w:val="0"/>
              <w:overflowPunct w:val="0"/>
              <w:autoSpaceDE w:val="0"/>
              <w:autoSpaceDN w:val="0"/>
              <w:adjustRightInd w:val="0"/>
              <w:spacing w:line="358" w:lineRule="atLeast"/>
              <w:ind w:leftChars="0"/>
              <w:jc w:val="left"/>
              <w:textAlignment w:val="baseline"/>
              <w:rPr>
                <w:rFonts w:hAnsi="Times New Roman"/>
                <w:sz w:val="24"/>
                <w:lang w:eastAsia="zh-TW"/>
              </w:rPr>
            </w:pPr>
            <w:r w:rsidRPr="00613C6D">
              <w:rPr>
                <w:rFonts w:ascii="Times New Roman" w:hAnsi="Times New Roman" w:cs="ＭＳ 明朝"/>
                <w:sz w:val="24"/>
                <w:u w:val="single"/>
              </w:rPr>
              <w:t xml:space="preserve">　　　　　　　　</w:t>
            </w:r>
            <w:r w:rsidRPr="00613C6D">
              <w:rPr>
                <w:rFonts w:ascii="Times New Roman" w:hAnsi="Times New Roman" w:cs="ＭＳ 明朝"/>
                <w:sz w:val="24"/>
              </w:rPr>
              <w:t>運輸支局</w:t>
            </w:r>
          </w:p>
          <w:p w14:paraId="5F2D57BA" w14:textId="77777777" w:rsidR="003F4886" w:rsidRPr="00613C6D" w:rsidRDefault="003F4886" w:rsidP="001A38F7">
            <w:pPr>
              <w:kinsoku w:val="0"/>
              <w:autoSpaceDE w:val="0"/>
              <w:autoSpaceDN w:val="0"/>
              <w:adjustRightInd w:val="0"/>
              <w:spacing w:line="358" w:lineRule="atLeast"/>
              <w:rPr>
                <w:rFonts w:ascii="Times New Roman" w:hAnsi="Times New Roman" w:cs="ＭＳ 明朝"/>
                <w:sz w:val="24"/>
              </w:rPr>
            </w:pPr>
            <w:r w:rsidRPr="00613C6D">
              <w:rPr>
                <w:rFonts w:ascii="Times New Roman" w:hAnsi="Times New Roman" w:cs="ＭＳ 明朝"/>
                <w:sz w:val="24"/>
              </w:rPr>
              <w:t>運航労務監理官</w:t>
            </w:r>
          </w:p>
          <w:p w14:paraId="698B7214" w14:textId="77777777" w:rsidR="003F4886" w:rsidRPr="00613C6D" w:rsidRDefault="003F4886" w:rsidP="001A38F7">
            <w:pPr>
              <w:kinsoku w:val="0"/>
              <w:autoSpaceDE w:val="0"/>
              <w:autoSpaceDN w:val="0"/>
              <w:adjustRightInd w:val="0"/>
              <w:spacing w:line="358" w:lineRule="atLeast"/>
              <w:ind w:firstLineChars="50" w:firstLine="121"/>
              <w:rPr>
                <w:rFonts w:ascii="Times New Roman" w:hAnsi="Times New Roman" w:cs="ＭＳ 明朝"/>
                <w:sz w:val="24"/>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p>
          <w:p w14:paraId="25A45E9B" w14:textId="77777777" w:rsidR="003F4886" w:rsidRPr="00613C6D" w:rsidRDefault="003F4886" w:rsidP="001A38F7">
            <w:pPr>
              <w:kinsoku w:val="0"/>
              <w:autoSpaceDE w:val="0"/>
              <w:autoSpaceDN w:val="0"/>
              <w:adjustRightInd w:val="0"/>
              <w:spacing w:line="358" w:lineRule="atLeast"/>
              <w:ind w:firstLineChars="50" w:firstLine="121"/>
              <w:rPr>
                <w:rFonts w:ascii="Times New Roman" w:hAnsi="Times New Roman" w:cs="ＭＳ 明朝"/>
                <w:sz w:val="18"/>
                <w:szCs w:val="12"/>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18"/>
                <w:szCs w:val="12"/>
              </w:rPr>
              <w:t>（</w:t>
            </w:r>
            <w:r w:rsidRPr="00613C6D">
              <w:rPr>
                <w:rFonts w:ascii="Times New Roman" w:hAnsi="Times New Roman" w:cs="ＭＳ 明朝"/>
                <w:sz w:val="18"/>
                <w:szCs w:val="12"/>
              </w:rPr>
              <w:t>休日・時間外）</w:t>
            </w:r>
          </w:p>
          <w:p w14:paraId="2DCE2505" w14:textId="77777777" w:rsidR="003F4886" w:rsidRPr="00613C6D" w:rsidRDefault="003F4886" w:rsidP="001A38F7">
            <w:pPr>
              <w:rPr>
                <w:rFonts w:ascii="ＭＳ ゴシック" w:eastAsia="ＭＳ ゴシック"/>
              </w:rPr>
            </w:pPr>
          </w:p>
        </w:tc>
      </w:tr>
    </w:tbl>
    <w:p w14:paraId="34779D8B" w14:textId="77777777" w:rsidR="003F4886" w:rsidRPr="00613C6D" w:rsidRDefault="003F4886" w:rsidP="003F4886">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4384" behindDoc="0" locked="0" layoutInCell="1" allowOverlap="1" wp14:anchorId="1DCE14D8" wp14:editId="0602604A">
                <wp:simplePos x="0" y="0"/>
                <wp:positionH relativeFrom="column">
                  <wp:posOffset>1577975</wp:posOffset>
                </wp:positionH>
                <wp:positionV relativeFrom="paragraph">
                  <wp:posOffset>9525</wp:posOffset>
                </wp:positionV>
                <wp:extent cx="5080" cy="230505"/>
                <wp:effectExtent l="0" t="0" r="0" b="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81F42" id="AutoShape 17" o:spid="_x0000_s1026" type="#_x0000_t32" style="position:absolute;margin-left:124.25pt;margin-top:.75pt;width:.4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3F4886" w:rsidRPr="00613C6D" w14:paraId="40ABEFBB" w14:textId="77777777" w:rsidTr="001A38F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E3B529" w14:textId="77777777" w:rsidR="003F4886" w:rsidRPr="00613C6D" w:rsidRDefault="003F4886" w:rsidP="001A38F7">
            <w:pPr>
              <w:rPr>
                <w:rFonts w:ascii="ＭＳ ゴシック" w:eastAsia="ＭＳ ゴシック"/>
              </w:rPr>
            </w:pPr>
            <w:r w:rsidRPr="00613C6D">
              <w:rPr>
                <w:rFonts w:ascii="ＭＳ ゴシック" w:eastAsia="ＭＳ ゴシック"/>
              </w:rPr>
              <w:t>船長</w:t>
            </w:r>
          </w:p>
          <w:p w14:paraId="19A9D3AB" w14:textId="77777777" w:rsidR="003F4886" w:rsidRPr="00613C6D" w:rsidRDefault="003F4886" w:rsidP="001A38F7">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2329FEA5" w14:textId="77777777" w:rsidR="003F4886" w:rsidRPr="00613C6D" w:rsidRDefault="003F4886" w:rsidP="001A38F7">
            <w:pPr>
              <w:rPr>
                <w:rFonts w:ascii="ＭＳ ゴシック" w:eastAsia="ＭＳ ゴシック"/>
              </w:rPr>
            </w:pPr>
          </w:p>
          <w:p w14:paraId="1D1ACA46" w14:textId="77777777" w:rsidR="003F4886" w:rsidRPr="00613C6D" w:rsidRDefault="003F4886" w:rsidP="001A38F7">
            <w:pPr>
              <w:rPr>
                <w:rFonts w:ascii="ＭＳ ゴシック" w:eastAsia="ＭＳ ゴシック"/>
              </w:rPr>
            </w:pPr>
          </w:p>
          <w:p w14:paraId="27CE9A1A" w14:textId="77777777" w:rsidR="003F4886" w:rsidRPr="00613C6D" w:rsidRDefault="003F4886" w:rsidP="001A38F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0288" behindDoc="0" locked="0" layoutInCell="1" allowOverlap="1" wp14:anchorId="2434A4BE" wp14:editId="12A0C6CC">
                      <wp:simplePos x="0" y="0"/>
                      <wp:positionH relativeFrom="column">
                        <wp:posOffset>-4445</wp:posOffset>
                      </wp:positionH>
                      <wp:positionV relativeFrom="paragraph">
                        <wp:posOffset>16510</wp:posOffset>
                      </wp:positionV>
                      <wp:extent cx="704850" cy="0"/>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150DB" id="AutoShape 11" o:spid="_x0000_s1026" type="#_x0000_t32" style="position:absolute;margin-left:-.35pt;margin-top:1.3pt;width: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">
                      <v:stroke endarrow="block"/>
                    </v:shape>
                  </w:pict>
                </mc:Fallback>
              </mc:AlternateContent>
            </w:r>
          </w:p>
          <w:p w14:paraId="3BFA938A" w14:textId="77777777" w:rsidR="003F4886" w:rsidRPr="00613C6D" w:rsidRDefault="003F4886" w:rsidP="001A38F7">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AE289"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海上保安部　</w:t>
            </w:r>
            <w:r w:rsidRPr="00613C6D">
              <w:rPr>
                <w:rFonts w:ascii="ＭＳ ゴシック" w:eastAsia="ＭＳ ゴシック"/>
              </w:rPr>
              <w:t>℡</w:t>
            </w:r>
            <w:r w:rsidRPr="00613C6D">
              <w:rPr>
                <w:rFonts w:ascii="ＭＳ ゴシック" w:eastAsia="ＭＳ ゴシック"/>
              </w:rPr>
              <w:t>１１８</w:t>
            </w:r>
          </w:p>
          <w:p w14:paraId="31D16D99"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p>
          <w:p w14:paraId="4A665987"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u w:val="single"/>
              </w:rPr>
              <w:t xml:space="preserve">　　　　　　</w:t>
            </w:r>
            <w:r w:rsidRPr="00613C6D">
              <w:rPr>
                <w:rFonts w:ascii="ＭＳ ゴシック" w:eastAsia="ＭＳ ゴシック"/>
              </w:rPr>
              <w:t>海上保安部</w:t>
            </w:r>
          </w:p>
          <w:p w14:paraId="53856CCE"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1F18AB0F" w14:textId="77777777" w:rsidR="003F4886" w:rsidRPr="00613C6D" w:rsidRDefault="003F4886" w:rsidP="003F4886">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3360" behindDoc="0" locked="0" layoutInCell="1" allowOverlap="1" wp14:anchorId="3CF7354F" wp14:editId="72C4F030">
                <wp:simplePos x="0" y="0"/>
                <wp:positionH relativeFrom="column">
                  <wp:posOffset>1610360</wp:posOffset>
                </wp:positionH>
                <wp:positionV relativeFrom="paragraph">
                  <wp:posOffset>4445</wp:posOffset>
                </wp:positionV>
                <wp:extent cx="5080" cy="230505"/>
                <wp:effectExtent l="0" t="0" r="0" b="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51AD3" id="AutoShape 16" o:spid="_x0000_s1026" type="#_x0000_t32" style="position:absolute;margin-left:126.8pt;margin-top:.35pt;width:.4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3F4886" w:rsidRPr="00613C6D" w14:paraId="2343CB15" w14:textId="77777777" w:rsidTr="001A38F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714ED" w14:textId="77777777" w:rsidR="003F4886" w:rsidRPr="00613C6D" w:rsidRDefault="003F4886" w:rsidP="001A38F7">
            <w:pPr>
              <w:rPr>
                <w:rFonts w:ascii="ＭＳ ゴシック" w:eastAsia="ＭＳ ゴシック"/>
              </w:rPr>
            </w:pPr>
            <w:r>
              <w:rPr>
                <w:rFonts w:ascii="ＭＳ ゴシック" w:eastAsia="ＭＳ ゴシック"/>
              </w:rPr>
              <w:t>②</w:t>
            </w:r>
            <w:r w:rsidRPr="00613C6D">
              <w:rPr>
                <w:rFonts w:ascii="ＭＳ ゴシック" w:eastAsia="ＭＳ ゴシック"/>
              </w:rPr>
              <w:t>安全統括管理者（　　に同じ）</w:t>
            </w:r>
          </w:p>
          <w:p w14:paraId="5D9A7D98" w14:textId="77777777" w:rsidR="003F4886" w:rsidRPr="00613C6D" w:rsidRDefault="003F4886" w:rsidP="001A38F7">
            <w:pPr>
              <w:rPr>
                <w:rFonts w:ascii="ＭＳ ゴシック" w:eastAsia="ＭＳ ゴシック"/>
              </w:rPr>
            </w:pPr>
            <w:r w:rsidRPr="00613C6D">
              <w:rPr>
                <w:rFonts w:ascii="ＭＳ ゴシック" w:eastAsia="ＭＳ ゴシック"/>
              </w:rPr>
              <w:t>氏名</w:t>
            </w:r>
          </w:p>
          <w:p w14:paraId="0AD12496" w14:textId="77777777" w:rsidR="003F4886" w:rsidRPr="00613C6D" w:rsidRDefault="003F4886" w:rsidP="001A38F7">
            <w:pPr>
              <w:rPr>
                <w:rFonts w:ascii="ＭＳ ゴシック" w:eastAsia="ＭＳ ゴシック"/>
              </w:rPr>
            </w:pPr>
            <w:r w:rsidRPr="00613C6D">
              <w:rPr>
                <w:rFonts w:ascii="ＭＳ ゴシック" w:eastAsia="ＭＳ ゴシック"/>
              </w:rPr>
              <w:t>携帯</w:t>
            </w:r>
          </w:p>
          <w:p w14:paraId="14754558" w14:textId="77777777" w:rsidR="003F4886" w:rsidRPr="00613C6D" w:rsidRDefault="003F4886" w:rsidP="001A38F7">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71F1F2F1" w14:textId="77777777" w:rsidR="003F4886" w:rsidRPr="00613C6D" w:rsidRDefault="003F4886" w:rsidP="001A38F7">
            <w:pPr>
              <w:rPr>
                <w:rFonts w:ascii="ＭＳ ゴシック" w:eastAsia="ＭＳ ゴシック"/>
              </w:rPr>
            </w:pPr>
          </w:p>
          <w:p w14:paraId="6A020DAC" w14:textId="77777777" w:rsidR="003F4886" w:rsidRPr="00613C6D" w:rsidRDefault="003F4886" w:rsidP="001A38F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1312" behindDoc="0" locked="0" layoutInCell="1" allowOverlap="1" wp14:anchorId="083F4F23" wp14:editId="7FCBA231">
                      <wp:simplePos x="0" y="0"/>
                      <wp:positionH relativeFrom="column">
                        <wp:posOffset>-4445</wp:posOffset>
                      </wp:positionH>
                      <wp:positionV relativeFrom="paragraph">
                        <wp:posOffset>224155</wp:posOffset>
                      </wp:positionV>
                      <wp:extent cx="70485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D8656" id="AutoShape 12" o:spid="_x0000_s1026" type="#_x0000_t32" style="position:absolute;margin-left:-.35pt;margin-top:17.65pt;width: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6BD35EB7" w14:textId="77777777" w:rsidR="003F4886" w:rsidRPr="00613C6D" w:rsidRDefault="003F4886" w:rsidP="001A38F7">
            <w:pPr>
              <w:rPr>
                <w:rFonts w:ascii="ＭＳ ゴシック" w:eastAsia="ＭＳ ゴシック"/>
              </w:rPr>
            </w:pPr>
          </w:p>
          <w:p w14:paraId="26E58D84" w14:textId="77777777" w:rsidR="003F4886" w:rsidRPr="00613C6D" w:rsidRDefault="003F4886" w:rsidP="001A38F7">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2BE52"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警察署　</w:t>
            </w:r>
            <w:r w:rsidRPr="00613C6D">
              <w:rPr>
                <w:rFonts w:ascii="ＭＳ ゴシック" w:eastAsia="ＭＳ ゴシック"/>
              </w:rPr>
              <w:t>℡</w:t>
            </w:r>
            <w:r w:rsidRPr="00613C6D">
              <w:rPr>
                <w:rFonts w:ascii="ＭＳ ゴシック" w:eastAsia="ＭＳ ゴシック"/>
              </w:rPr>
              <w:t>１１０</w:t>
            </w:r>
          </w:p>
          <w:p w14:paraId="7FFC208F" w14:textId="77777777" w:rsidR="003F4886" w:rsidRPr="00613C6D" w:rsidRDefault="003F4886" w:rsidP="001A38F7">
            <w:pPr>
              <w:rPr>
                <w:rFonts w:ascii="ＭＳ ゴシック" w:eastAsia="ＭＳ ゴシック"/>
              </w:rPr>
            </w:pPr>
          </w:p>
          <w:p w14:paraId="067A06D0"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spacing w:val="-1"/>
                <w:u w:val="single"/>
              </w:rPr>
              <w:t xml:space="preserve"> </w:t>
            </w:r>
            <w:r w:rsidRPr="00613C6D">
              <w:rPr>
                <w:rFonts w:ascii="ＭＳ ゴシック" w:eastAsia="ＭＳ ゴシック"/>
                <w:u w:val="single"/>
              </w:rPr>
              <w:t xml:space="preserve">　　　　　　</w:t>
            </w:r>
            <w:r w:rsidRPr="00613C6D">
              <w:rPr>
                <w:rFonts w:ascii="ＭＳ ゴシック" w:eastAsia="ＭＳ ゴシック"/>
              </w:rPr>
              <w:t>警察署</w:t>
            </w:r>
          </w:p>
          <w:p w14:paraId="12640C97"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7AD2B061" w14:textId="77777777" w:rsidR="003F4886" w:rsidRPr="00613C6D" w:rsidRDefault="003F4886" w:rsidP="003F4886">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7456" behindDoc="0" locked="0" layoutInCell="1" allowOverlap="1" wp14:anchorId="421A1FA5" wp14:editId="7F3CE1DE">
                <wp:simplePos x="0" y="0"/>
                <wp:positionH relativeFrom="column">
                  <wp:posOffset>1605280</wp:posOffset>
                </wp:positionH>
                <wp:positionV relativeFrom="paragraph">
                  <wp:posOffset>8255</wp:posOffset>
                </wp:positionV>
                <wp:extent cx="5080" cy="230505"/>
                <wp:effectExtent l="0" t="0" r="0" b="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04777" id="AutoShape 23" o:spid="_x0000_s1026" type="#_x0000_t32" style="position:absolute;margin-left:126.4pt;margin-top:.65pt;width:.4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3F4886" w:rsidRPr="00613C6D" w14:paraId="2F9B7D37" w14:textId="77777777" w:rsidTr="001A38F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C56B93" w14:textId="77777777" w:rsidR="003F4886" w:rsidRPr="00613C6D" w:rsidRDefault="003F4886" w:rsidP="001A38F7">
            <w:pPr>
              <w:rPr>
                <w:rFonts w:ascii="ＭＳ ゴシック" w:eastAsia="ＭＳ ゴシック"/>
              </w:rPr>
            </w:pPr>
            <w:r>
              <w:rPr>
                <w:rFonts w:ascii="ＭＳ ゴシック" w:eastAsia="ＭＳ ゴシック"/>
              </w:rPr>
              <w:t>③</w:t>
            </w:r>
            <w:r w:rsidRPr="00613C6D">
              <w:rPr>
                <w:rFonts w:ascii="ＭＳ ゴシック" w:eastAsia="ＭＳ ゴシック"/>
              </w:rPr>
              <w:t>運航管理者（　　に同じ）</w:t>
            </w:r>
          </w:p>
          <w:p w14:paraId="53BCEDCC" w14:textId="77777777" w:rsidR="003F4886" w:rsidRPr="00613C6D" w:rsidRDefault="003F4886" w:rsidP="001A38F7">
            <w:pPr>
              <w:rPr>
                <w:rFonts w:ascii="ＭＳ ゴシック" w:eastAsia="ＭＳ ゴシック"/>
              </w:rPr>
            </w:pPr>
            <w:r w:rsidRPr="00613C6D">
              <w:rPr>
                <w:rFonts w:ascii="ＭＳ ゴシック" w:eastAsia="ＭＳ ゴシック"/>
              </w:rPr>
              <w:t>氏名</w:t>
            </w:r>
          </w:p>
          <w:p w14:paraId="11FB8DA5" w14:textId="77777777" w:rsidR="003F4886" w:rsidRPr="00613C6D" w:rsidRDefault="003F4886" w:rsidP="001A38F7">
            <w:pPr>
              <w:rPr>
                <w:rFonts w:ascii="ＭＳ ゴシック" w:eastAsia="ＭＳ ゴシック"/>
              </w:rPr>
            </w:pPr>
            <w:r w:rsidRPr="00613C6D">
              <w:rPr>
                <w:rFonts w:ascii="ＭＳ ゴシック" w:eastAsia="ＭＳ ゴシック"/>
              </w:rPr>
              <w:t>携帯</w:t>
            </w:r>
          </w:p>
          <w:p w14:paraId="7A75A0F2" w14:textId="77777777" w:rsidR="003F4886" w:rsidRPr="00613C6D" w:rsidRDefault="003F4886" w:rsidP="001A38F7">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0DAC51FD" w14:textId="77777777" w:rsidR="003F4886" w:rsidRPr="00613C6D" w:rsidRDefault="003F4886" w:rsidP="001A38F7">
            <w:pPr>
              <w:rPr>
                <w:rFonts w:ascii="ＭＳ ゴシック" w:eastAsia="ＭＳ ゴシック"/>
              </w:rPr>
            </w:pPr>
          </w:p>
          <w:p w14:paraId="26D203F2" w14:textId="77777777" w:rsidR="003F4886" w:rsidRPr="00613C6D" w:rsidRDefault="003F4886" w:rsidP="001A38F7">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5408" behindDoc="0" locked="0" layoutInCell="1" allowOverlap="1" wp14:anchorId="5DB1F530" wp14:editId="0F180FE0">
                      <wp:simplePos x="0" y="0"/>
                      <wp:positionH relativeFrom="column">
                        <wp:posOffset>-4445</wp:posOffset>
                      </wp:positionH>
                      <wp:positionV relativeFrom="paragraph">
                        <wp:posOffset>224155</wp:posOffset>
                      </wp:positionV>
                      <wp:extent cx="704850"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0D2C2" id="AutoShape 21" o:spid="_x0000_s1026" type="#_x0000_t32" style="position:absolute;margin-left:-.35pt;margin-top:17.65pt;width:5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61EE14C2" w14:textId="77777777" w:rsidR="003F4886" w:rsidRPr="00613C6D" w:rsidRDefault="003F4886" w:rsidP="001A38F7">
            <w:pPr>
              <w:rPr>
                <w:rFonts w:ascii="ＭＳ ゴシック" w:eastAsia="ＭＳ ゴシック"/>
              </w:rPr>
            </w:pPr>
          </w:p>
          <w:p w14:paraId="059F3903" w14:textId="77777777" w:rsidR="003F4886" w:rsidRPr="00613C6D" w:rsidRDefault="003F4886" w:rsidP="001A38F7">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AD618"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消防署　</w:t>
            </w:r>
            <w:r w:rsidRPr="00613C6D">
              <w:rPr>
                <w:rFonts w:ascii="ＭＳ ゴシック" w:eastAsia="ＭＳ ゴシック"/>
              </w:rPr>
              <w:t>℡</w:t>
            </w:r>
            <w:r w:rsidRPr="00613C6D">
              <w:rPr>
                <w:rFonts w:ascii="ＭＳ ゴシック" w:eastAsia="ＭＳ ゴシック"/>
              </w:rPr>
              <w:t>１１９</w:t>
            </w:r>
          </w:p>
          <w:p w14:paraId="5FD444C9" w14:textId="77777777" w:rsidR="003F4886" w:rsidRPr="00613C6D" w:rsidRDefault="003F4886" w:rsidP="001A38F7">
            <w:pPr>
              <w:rPr>
                <w:rFonts w:ascii="ＭＳ ゴシック" w:eastAsia="ＭＳ ゴシック"/>
              </w:rPr>
            </w:pPr>
          </w:p>
          <w:p w14:paraId="6D5FCCB3" w14:textId="77777777" w:rsidR="003F4886" w:rsidRPr="00613C6D" w:rsidRDefault="003F4886" w:rsidP="001A38F7">
            <w:pPr>
              <w:rPr>
                <w:rFonts w:ascii="ＭＳ ゴシック" w:eastAsia="ＭＳ ゴシック"/>
              </w:rPr>
            </w:pPr>
          </w:p>
          <w:p w14:paraId="0F3CEEA2" w14:textId="77777777" w:rsidR="003F4886" w:rsidRPr="00613C6D" w:rsidRDefault="003F4886" w:rsidP="001A38F7">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7B1F81F1" w14:textId="77777777" w:rsidR="003F4886" w:rsidRPr="00613C6D" w:rsidRDefault="003F4886" w:rsidP="003F4886">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8480" behindDoc="0" locked="0" layoutInCell="1" allowOverlap="1" wp14:anchorId="2925CB42" wp14:editId="29F37660">
                <wp:simplePos x="0" y="0"/>
                <wp:positionH relativeFrom="column">
                  <wp:posOffset>1577975</wp:posOffset>
                </wp:positionH>
                <wp:positionV relativeFrom="paragraph">
                  <wp:posOffset>12065</wp:posOffset>
                </wp:positionV>
                <wp:extent cx="5080" cy="230505"/>
                <wp:effectExtent l="0" t="0" r="0" b="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8098A" id="AutoShape 24" o:spid="_x0000_s1026" type="#_x0000_t32" style="position:absolute;margin-left:124.25pt;margin-top:.95pt;width:.4pt;height:1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3F4886" w:rsidRPr="00613C6D" w14:paraId="09E78A9D" w14:textId="77777777" w:rsidTr="001A38F7">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8E806" w14:textId="77777777" w:rsidR="003F4886" w:rsidRPr="00613C6D" w:rsidRDefault="003F4886" w:rsidP="001A38F7">
            <w:pPr>
              <w:rPr>
                <w:rFonts w:ascii="ＭＳ ゴシック" w:eastAsia="ＭＳ ゴシック"/>
                <w:lang w:eastAsia="zh-TW"/>
              </w:rPr>
            </w:pPr>
            <w:r>
              <w:rPr>
                <w:rFonts w:ascii="ＭＳ ゴシック" w:eastAsia="ＭＳ ゴシック"/>
              </w:rPr>
              <w:t>④</w:t>
            </w:r>
            <w:r w:rsidRPr="00613C6D">
              <w:rPr>
                <w:rFonts w:ascii="ＭＳ ゴシック" w:eastAsia="ＭＳ ゴシック"/>
              </w:rPr>
              <w:t>陸上従業者</w:t>
            </w:r>
          </w:p>
          <w:p w14:paraId="7079F030" w14:textId="77777777" w:rsidR="003F4886" w:rsidRPr="00613C6D" w:rsidRDefault="003F4886" w:rsidP="001A38F7">
            <w:pPr>
              <w:rPr>
                <w:rFonts w:ascii="ＭＳ ゴシック" w:eastAsia="ＭＳ ゴシック"/>
                <w:lang w:eastAsia="zh-TW"/>
              </w:rPr>
            </w:pPr>
            <w:r w:rsidRPr="00613C6D">
              <w:rPr>
                <w:rFonts w:ascii="ＭＳ ゴシック" w:eastAsia="ＭＳ ゴシック"/>
                <w:lang w:eastAsia="zh-TW"/>
              </w:rPr>
              <w:t>氏名</w:t>
            </w:r>
          </w:p>
          <w:p w14:paraId="1100629F" w14:textId="77777777" w:rsidR="003F4886" w:rsidRPr="00613C6D" w:rsidRDefault="003F4886" w:rsidP="001A38F7">
            <w:pPr>
              <w:rPr>
                <w:rFonts w:ascii="ＭＳ ゴシック" w:eastAsia="ＭＳ ゴシック"/>
                <w:lang w:eastAsia="zh-TW"/>
              </w:rPr>
            </w:pPr>
            <w:r w:rsidRPr="00613C6D">
              <w:rPr>
                <w:rFonts w:ascii="ＭＳ ゴシック" w:eastAsia="ＭＳ ゴシック"/>
                <w:lang w:eastAsia="zh-TW"/>
              </w:rPr>
              <w:t>携帯</w:t>
            </w:r>
          </w:p>
          <w:p w14:paraId="56D417A5" w14:textId="77777777" w:rsidR="003F4886" w:rsidRPr="00613C6D" w:rsidRDefault="003F4886" w:rsidP="001A38F7">
            <w:pPr>
              <w:rPr>
                <w:rFonts w:ascii="ＭＳ ゴシック" w:eastAsia="ＭＳ ゴシック"/>
                <w:lang w:eastAsia="zh-TW"/>
              </w:rPr>
            </w:pPr>
          </w:p>
        </w:tc>
        <w:tc>
          <w:tcPr>
            <w:tcW w:w="1166" w:type="dxa"/>
            <w:tcBorders>
              <w:top w:val="nil"/>
              <w:left w:val="single" w:sz="4" w:space="0" w:color="000000"/>
              <w:bottom w:val="nil"/>
              <w:right w:val="single" w:sz="4" w:space="0" w:color="000000"/>
            </w:tcBorders>
            <w:tcMar>
              <w:left w:w="49" w:type="dxa"/>
              <w:right w:w="49" w:type="dxa"/>
            </w:tcMar>
          </w:tcPr>
          <w:p w14:paraId="219C0363" w14:textId="77777777" w:rsidR="003F4886" w:rsidRPr="00613C6D" w:rsidRDefault="003F4886" w:rsidP="001A38F7">
            <w:pPr>
              <w:rPr>
                <w:rFonts w:ascii="ＭＳ ゴシック" w:eastAsia="ＭＳ ゴシック"/>
                <w:lang w:eastAsia="zh-TW"/>
              </w:rPr>
            </w:pPr>
          </w:p>
          <w:p w14:paraId="793ABCC3" w14:textId="77777777" w:rsidR="003F4886" w:rsidRPr="00613C6D" w:rsidRDefault="003F4886" w:rsidP="001A38F7">
            <w:pPr>
              <w:rPr>
                <w:rFonts w:ascii="ＭＳ ゴシック" w:eastAsia="ＭＳ ゴシック"/>
                <w:lang w:eastAsia="zh-TW"/>
              </w:rPr>
            </w:pPr>
            <w:r w:rsidRPr="00613C6D">
              <w:rPr>
                <w:rFonts w:ascii="ＭＳ ゴシック" w:eastAsia="ＭＳ ゴシック"/>
                <w:noProof/>
              </w:rPr>
              <mc:AlternateContent>
                <mc:Choice Requires="wps">
                  <w:drawing>
                    <wp:anchor distT="0" distB="0" distL="114300" distR="114300" simplePos="0" relativeHeight="251666432" behindDoc="0" locked="0" layoutInCell="1" allowOverlap="1" wp14:anchorId="7C10FAB7" wp14:editId="326F4760">
                      <wp:simplePos x="0" y="0"/>
                      <wp:positionH relativeFrom="column">
                        <wp:posOffset>311150</wp:posOffset>
                      </wp:positionH>
                      <wp:positionV relativeFrom="paragraph">
                        <wp:posOffset>208915</wp:posOffset>
                      </wp:positionV>
                      <wp:extent cx="389255" cy="0"/>
                      <wp:effectExtent l="0" t="0" r="0" b="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9C0AE" id="AutoShape 22" o:spid="_x0000_s1026" type="#_x0000_t32" style="position:absolute;margin-left:24.5pt;margin-top:16.45pt;width:30.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">
                      <v:stroke endarrow="block"/>
                    </v:shape>
                  </w:pict>
                </mc:Fallback>
              </mc:AlternateContent>
            </w:r>
          </w:p>
          <w:p w14:paraId="5D686FD6" w14:textId="77777777" w:rsidR="003F4886" w:rsidRPr="00613C6D" w:rsidRDefault="003F4886" w:rsidP="001A38F7">
            <w:pPr>
              <w:rPr>
                <w:rFonts w:ascii="ＭＳ ゴシック" w:eastAsia="ＭＳ ゴシック"/>
                <w:lang w:eastAsia="zh-TW"/>
              </w:rPr>
            </w:pPr>
          </w:p>
          <w:p w14:paraId="0A974D45" w14:textId="77777777" w:rsidR="003F4886" w:rsidRPr="00613C6D" w:rsidRDefault="003F4886" w:rsidP="001A38F7">
            <w:pPr>
              <w:rPr>
                <w:rFonts w:ascii="ＭＳ ゴシック" w:eastAsia="ＭＳ ゴシック"/>
                <w:lang w:eastAsia="zh-TW"/>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C1273" w14:textId="77777777" w:rsidR="003F4886" w:rsidRPr="00613C6D" w:rsidRDefault="003F4886" w:rsidP="001A38F7">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病院</w:t>
            </w:r>
            <w:r w:rsidRPr="00613C6D">
              <w:rPr>
                <w:rFonts w:ascii="ＭＳ ゴシック" w:eastAsia="ＭＳ ゴシック"/>
                <w:spacing w:val="-1"/>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１１９</w:t>
            </w:r>
          </w:p>
          <w:p w14:paraId="57DCC36E" w14:textId="77777777" w:rsidR="003F4886" w:rsidRPr="00613C6D" w:rsidRDefault="003F4886" w:rsidP="001A38F7">
            <w:pPr>
              <w:rPr>
                <w:rFonts w:ascii="ＭＳ ゴシック" w:eastAsia="ＭＳ ゴシック"/>
                <w:lang w:eastAsia="zh-TW"/>
              </w:rPr>
            </w:pPr>
          </w:p>
          <w:p w14:paraId="4B424441" w14:textId="77777777" w:rsidR="003F4886" w:rsidRPr="00613C6D" w:rsidRDefault="003F4886" w:rsidP="001A38F7">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u w:val="single"/>
                <w:lang w:eastAsia="zh-TW"/>
              </w:rPr>
              <w:t xml:space="preserve">　　　　　　</w:t>
            </w:r>
            <w:r w:rsidRPr="00613C6D">
              <w:rPr>
                <w:rFonts w:ascii="ＭＳ ゴシック" w:eastAsia="ＭＳ ゴシック"/>
                <w:lang w:eastAsia="zh-TW"/>
              </w:rPr>
              <w:t>病院</w:t>
            </w:r>
          </w:p>
          <w:p w14:paraId="48413DAA" w14:textId="77777777" w:rsidR="003F4886" w:rsidRPr="00613C6D" w:rsidRDefault="003F4886" w:rsidP="001A38F7">
            <w:pPr>
              <w:rPr>
                <w:rFonts w:ascii="ＭＳ ゴシック" w:eastAsia="ＭＳ ゴシック"/>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rPr>
              <w:t>－　　　－</w:t>
            </w:r>
          </w:p>
        </w:tc>
      </w:tr>
    </w:tbl>
    <w:p w14:paraId="12BD5313" w14:textId="77777777" w:rsidR="003F4886" w:rsidRPr="00613C6D" w:rsidRDefault="003F4886" w:rsidP="003F4886">
      <w:pPr>
        <w:rPr>
          <w:rFonts w:ascii="ＭＳ ゴシック" w:eastAsia="ＭＳ ゴシック"/>
          <w:spacing w:val="-15"/>
        </w:rPr>
      </w:pPr>
    </w:p>
    <w:p w14:paraId="0428AF90" w14:textId="77777777" w:rsidR="003F4886" w:rsidRPr="00613C6D" w:rsidRDefault="003F4886" w:rsidP="003F4886">
      <w:r w:rsidRPr="00613C6D">
        <w:rPr>
          <w:rFonts w:ascii="ＭＳ ゴシック" w:eastAsia="ＭＳ ゴシック"/>
          <w:spacing w:val="-15"/>
        </w:rPr>
        <w:t>※</w:t>
      </w:r>
      <w:r w:rsidRPr="00613C6D">
        <w:rPr>
          <w:rFonts w:ascii="ＭＳ ゴシック" w:eastAsia="ＭＳ ゴシック"/>
          <w:spacing w:val="-15"/>
        </w:rPr>
        <w:t xml:space="preserve"> </w:t>
      </w:r>
      <w:r w:rsidRPr="00613C6D">
        <w:rPr>
          <w:rFonts w:ascii="ＭＳ ゴシック" w:eastAsia="ＭＳ ゴシック"/>
          <w:spacing w:val="-15"/>
        </w:rPr>
        <w:t>②</w:t>
      </w:r>
      <w:r w:rsidRPr="00613C6D">
        <w:rPr>
          <w:rFonts w:ascii="ＭＳ ゴシック" w:eastAsia="ＭＳ ゴシック"/>
          <w:spacing w:val="-15"/>
        </w:rPr>
        <w:t>～</w:t>
      </w:r>
      <w:r w:rsidRPr="00613C6D">
        <w:rPr>
          <w:rFonts w:ascii="ＭＳ ゴシック" w:eastAsia="ＭＳ ゴシック"/>
          <w:spacing w:val="-15"/>
        </w:rPr>
        <w:t>④</w:t>
      </w:r>
      <w:r w:rsidRPr="00613C6D">
        <w:rPr>
          <w:rFonts w:ascii="ＭＳ ゴシック" w:eastAsia="ＭＳ ゴシック"/>
          <w:spacing w:val="-15"/>
        </w:rPr>
        <w:t>について、同一者となる場合は（　　）に当該同一者の番号を記載し、氏名・携帯欄は斜線を引く</w:t>
      </w:r>
    </w:p>
    <w:p w14:paraId="27E3C882" w14:textId="77777777" w:rsidR="003F4886" w:rsidRPr="00D6759F" w:rsidRDefault="003F4886" w:rsidP="003F4886">
      <w:pPr>
        <w:tabs>
          <w:tab w:val="left" w:pos="3375"/>
        </w:tabs>
        <w:rPr>
          <w:szCs w:val="21"/>
        </w:rPr>
      </w:pPr>
    </w:p>
    <w:p w14:paraId="3FE33669" w14:textId="3B4BD809" w:rsidR="003F4886" w:rsidRDefault="003F4886">
      <w:pPr>
        <w:widowControl/>
        <w:jc w:val="left"/>
        <w:rPr>
          <w:szCs w:val="21"/>
          <w:lang w:eastAsia="zh-CN"/>
        </w:rPr>
      </w:pPr>
      <w:r>
        <w:rPr>
          <w:szCs w:val="21"/>
          <w:lang w:eastAsia="zh-CN"/>
        </w:rPr>
        <w:br w:type="page"/>
      </w:r>
    </w:p>
    <w:p w14:paraId="6274C040" w14:textId="77777777" w:rsidR="00012A1B" w:rsidRDefault="00012A1B" w:rsidP="003F4886">
      <w:pPr>
        <w:pStyle w:val="a3"/>
        <w:wordWrap/>
        <w:ind w:left="213" w:hangingChars="100" w:hanging="213"/>
        <w:rPr>
          <w:rFonts w:ascii="ＭＳ Ｐゴシック" w:eastAsia="ＭＳ Ｐゴシック" w:hAnsi="ＭＳ Ｐゴシック"/>
          <w:spacing w:val="0"/>
          <w:sz w:val="21"/>
          <w:szCs w:val="21"/>
        </w:rPr>
        <w:sectPr w:rsidR="00012A1B" w:rsidSect="00416EA5">
          <w:pgSz w:w="11906" w:h="16838" w:code="9"/>
          <w:pgMar w:top="1021" w:right="1418" w:bottom="1021" w:left="1418" w:header="720" w:footer="720" w:gutter="0"/>
          <w:cols w:space="720"/>
          <w:noEndnote/>
          <w:docGrid w:type="linesAndChars" w:linePitch="335" w:charSpace="532"/>
        </w:sectPr>
      </w:pPr>
    </w:p>
    <w:p w14:paraId="071F9A11" w14:textId="77777777" w:rsidR="003F4886" w:rsidRPr="003C2EC0" w:rsidRDefault="003F4886" w:rsidP="003F4886">
      <w:pPr>
        <w:pStyle w:val="a3"/>
        <w:wordWrap/>
        <w:ind w:left="183" w:hangingChars="100" w:hanging="183"/>
        <w:rPr>
          <w:rFonts w:ascii="ＭＳ Ｐゴシック" w:eastAsia="ＭＳ Ｐゴシック" w:hAnsi="ＭＳ Ｐゴシック"/>
          <w:spacing w:val="0"/>
          <w:sz w:val="18"/>
          <w:szCs w:val="18"/>
        </w:rPr>
      </w:pPr>
      <w:r w:rsidRPr="003C2EC0">
        <w:rPr>
          <w:rFonts w:ascii="ＭＳ Ｐゴシック" w:eastAsia="ＭＳ Ｐゴシック" w:hAnsi="ＭＳ Ｐゴシック" w:hint="eastAsia"/>
          <w:spacing w:val="0"/>
          <w:sz w:val="18"/>
          <w:szCs w:val="18"/>
        </w:rPr>
        <w:lastRenderedPageBreak/>
        <w:t>（運航基準第2条～５条関係）</w:t>
      </w:r>
    </w:p>
    <w:tbl>
      <w:tblPr>
        <w:tblStyle w:val="ab"/>
        <w:tblW w:w="0" w:type="auto"/>
        <w:tblInd w:w="213" w:type="dxa"/>
        <w:tblLook w:val="04A0" w:firstRow="1" w:lastRow="0" w:firstColumn="1" w:lastColumn="0" w:noHBand="0" w:noVBand="1"/>
      </w:tblPr>
      <w:tblGrid>
        <w:gridCol w:w="1058"/>
        <w:gridCol w:w="2552"/>
      </w:tblGrid>
      <w:tr w:rsidR="003F4886" w14:paraId="23C8BA59" w14:textId="77777777" w:rsidTr="001A38F7">
        <w:tc>
          <w:tcPr>
            <w:tcW w:w="1058" w:type="dxa"/>
          </w:tcPr>
          <w:p w14:paraId="6266407C" w14:textId="77777777" w:rsidR="003F4886" w:rsidRPr="007706D4" w:rsidRDefault="003F4886" w:rsidP="001A38F7">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事業者名</w:t>
            </w:r>
          </w:p>
        </w:tc>
        <w:tc>
          <w:tcPr>
            <w:tcW w:w="2552" w:type="dxa"/>
          </w:tcPr>
          <w:p w14:paraId="07C4CBBD" w14:textId="77777777" w:rsidR="003F4886" w:rsidRDefault="003F4886" w:rsidP="001A38F7">
            <w:pPr>
              <w:pStyle w:val="a3"/>
              <w:wordWrap/>
              <w:rPr>
                <w:rFonts w:ascii="ＭＳ Ｐゴシック" w:eastAsia="ＭＳ Ｐゴシック" w:hAnsi="ＭＳ Ｐゴシック"/>
                <w:spacing w:val="0"/>
                <w:szCs w:val="21"/>
              </w:rPr>
            </w:pPr>
          </w:p>
        </w:tc>
      </w:tr>
      <w:tr w:rsidR="003F4886" w14:paraId="28085016" w14:textId="77777777" w:rsidTr="001A38F7">
        <w:tc>
          <w:tcPr>
            <w:tcW w:w="1058" w:type="dxa"/>
          </w:tcPr>
          <w:p w14:paraId="66A1B402" w14:textId="77777777" w:rsidR="003F4886" w:rsidRPr="007706D4" w:rsidRDefault="003F4886" w:rsidP="001A38F7">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航路名</w:t>
            </w:r>
          </w:p>
        </w:tc>
        <w:tc>
          <w:tcPr>
            <w:tcW w:w="2552" w:type="dxa"/>
          </w:tcPr>
          <w:p w14:paraId="64839C19" w14:textId="77777777" w:rsidR="003F4886" w:rsidRDefault="003F4886" w:rsidP="001A38F7">
            <w:pPr>
              <w:pStyle w:val="a3"/>
              <w:wordWrap/>
              <w:rPr>
                <w:rFonts w:ascii="ＭＳ Ｐゴシック" w:eastAsia="ＭＳ Ｐゴシック" w:hAnsi="ＭＳ Ｐゴシック"/>
                <w:spacing w:val="0"/>
                <w:szCs w:val="21"/>
              </w:rPr>
            </w:pPr>
          </w:p>
        </w:tc>
      </w:tr>
    </w:tbl>
    <w:p w14:paraId="164487E2" w14:textId="77777777" w:rsidR="003F4886" w:rsidRPr="00335DC3" w:rsidRDefault="003F4886" w:rsidP="003C2EC0">
      <w:pPr>
        <w:pStyle w:val="a3"/>
        <w:wordWrap/>
        <w:spacing w:beforeLines="50" w:before="167" w:afterLines="50" w:after="167"/>
        <w:ind w:left="284" w:hangingChars="100" w:hanging="284"/>
        <w:jc w:val="center"/>
        <w:rPr>
          <w:rFonts w:ascii="ＭＳ Ｐゴシック" w:eastAsia="ＭＳ Ｐゴシック" w:hAnsi="ＭＳ Ｐゴシック"/>
          <w:b/>
          <w:bCs/>
          <w:spacing w:val="0"/>
          <w:sz w:val="28"/>
          <w:szCs w:val="28"/>
        </w:rPr>
      </w:pPr>
      <w:r w:rsidRPr="00335DC3">
        <w:rPr>
          <w:rFonts w:ascii="ＭＳ Ｐゴシック" w:eastAsia="ＭＳ Ｐゴシック" w:hAnsi="ＭＳ Ｐゴシック" w:hint="eastAsia"/>
          <w:b/>
          <w:bCs/>
          <w:spacing w:val="0"/>
          <w:sz w:val="28"/>
          <w:szCs w:val="28"/>
        </w:rPr>
        <w:t>運航の可否判断の手順</w:t>
      </w:r>
    </w:p>
    <w:p w14:paraId="31ECE15A" w14:textId="77777777" w:rsidR="003F4886" w:rsidRDefault="003F4886" w:rsidP="003F4886">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w:t>
      </w:r>
      <w:r w:rsidRPr="007706D4">
        <w:rPr>
          <w:rFonts w:ascii="ＭＳ Ｐゴシック" w:eastAsia="ＭＳ Ｐゴシック" w:hAnsi="ＭＳ Ｐゴシック" w:hint="eastAsia"/>
          <w:b/>
          <w:bCs/>
          <w:spacing w:val="0"/>
          <w:sz w:val="22"/>
          <w:szCs w:val="22"/>
        </w:rPr>
        <w:t>発航前</w:t>
      </w:r>
      <w:r>
        <w:rPr>
          <w:rFonts w:ascii="ＭＳ Ｐゴシック" w:eastAsia="ＭＳ Ｐゴシック" w:hAnsi="ＭＳ Ｐゴシック" w:hint="eastAsia"/>
          <w:spacing w:val="0"/>
          <w:sz w:val="22"/>
          <w:szCs w:val="22"/>
        </w:rPr>
        <w:t>に、発航中止条件の</w:t>
      </w:r>
      <w:r w:rsidRPr="007706D4">
        <w:rPr>
          <w:rFonts w:ascii="ＭＳ Ｐゴシック" w:eastAsia="ＭＳ Ｐゴシック" w:hAnsi="ＭＳ Ｐゴシック" w:hint="eastAsia"/>
          <w:b/>
          <w:bCs/>
          <w:spacing w:val="0"/>
          <w:sz w:val="22"/>
          <w:szCs w:val="22"/>
        </w:rPr>
        <w:t>いずれに達している</w:t>
      </w:r>
      <w:r w:rsidRPr="007706D4">
        <w:rPr>
          <w:rFonts w:ascii="ＭＳ Ｐゴシック" w:eastAsia="ＭＳ Ｐゴシック" w:hAnsi="ＭＳ Ｐゴシック" w:hint="eastAsia"/>
          <w:spacing w:val="0"/>
          <w:sz w:val="22"/>
          <w:szCs w:val="22"/>
        </w:rPr>
        <w:t>か</w:t>
      </w:r>
      <w:r>
        <w:rPr>
          <w:rFonts w:ascii="ＭＳ Ｐゴシック" w:eastAsia="ＭＳ Ｐゴシック" w:hAnsi="ＭＳ Ｐゴシック" w:hint="eastAsia"/>
          <w:spacing w:val="0"/>
          <w:sz w:val="22"/>
          <w:szCs w:val="22"/>
        </w:rPr>
        <w:t>又は</w:t>
      </w:r>
      <w:r w:rsidRPr="007706D4">
        <w:rPr>
          <w:rFonts w:ascii="ＭＳ Ｐゴシック" w:eastAsia="ＭＳ Ｐゴシック" w:hAnsi="ＭＳ Ｐゴシック" w:hint="eastAsia"/>
          <w:b/>
          <w:bCs/>
          <w:spacing w:val="0"/>
          <w:sz w:val="22"/>
          <w:szCs w:val="22"/>
        </w:rPr>
        <w:t>達するおそれがある</w:t>
      </w:r>
      <w:r>
        <w:rPr>
          <w:rFonts w:ascii="ＭＳ Ｐゴシック" w:eastAsia="ＭＳ Ｐゴシック" w:hAnsi="ＭＳ Ｐゴシック" w:hint="eastAsia"/>
          <w:spacing w:val="0"/>
          <w:sz w:val="22"/>
          <w:szCs w:val="22"/>
        </w:rPr>
        <w:t>かを確認</w:t>
      </w:r>
    </w:p>
    <w:p w14:paraId="678E048C" w14:textId="77777777" w:rsidR="003F4886" w:rsidRDefault="003F4886" w:rsidP="003F4886">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6672" behindDoc="0" locked="0" layoutInCell="1" allowOverlap="1" wp14:anchorId="12F3009A" wp14:editId="0F6AC1BB">
                <wp:simplePos x="0" y="0"/>
                <wp:positionH relativeFrom="column">
                  <wp:posOffset>4966970</wp:posOffset>
                </wp:positionH>
                <wp:positionV relativeFrom="paragraph">
                  <wp:posOffset>29210</wp:posOffset>
                </wp:positionV>
                <wp:extent cx="640080" cy="952500"/>
                <wp:effectExtent l="0" t="0" r="7620" b="0"/>
                <wp:wrapNone/>
                <wp:docPr id="424863030" name="テキスト ボックス 5"/>
                <wp:cNvGraphicFramePr/>
                <a:graphic xmlns:a="http://schemas.openxmlformats.org/drawingml/2006/main">
                  <a:graphicData uri="http://schemas.microsoft.com/office/word/2010/wordprocessingShape">
                    <wps:wsp>
                      <wps:cNvSpPr txBox="1"/>
                      <wps:spPr>
                        <a:xfrm>
                          <a:off x="0" y="0"/>
                          <a:ext cx="640080" cy="952500"/>
                        </a:xfrm>
                        <a:prstGeom prst="rect">
                          <a:avLst/>
                        </a:prstGeom>
                        <a:solidFill>
                          <a:sysClr val="window" lastClr="FFFFFF"/>
                        </a:solidFill>
                        <a:ln w="6350">
                          <a:noFill/>
                        </a:ln>
                      </wps:spPr>
                      <wps:txbx>
                        <w:txbxContent>
                          <w:p w14:paraId="31FC0391" w14:textId="77777777" w:rsidR="003F4886" w:rsidRPr="00947C1F" w:rsidRDefault="003F4886" w:rsidP="003F4886">
                            <w:pPr>
                              <w:jc w:val="left"/>
                              <w:rPr>
                                <w:b/>
                                <w:bCs/>
                                <w:sz w:val="16"/>
                                <w:szCs w:val="16"/>
                              </w:rPr>
                            </w:pPr>
                            <w:r w:rsidRPr="00947C1F">
                              <w:rPr>
                                <w:rFonts w:hint="eastAsia"/>
                                <w:b/>
                                <w:bCs/>
                                <w:sz w:val="16"/>
                                <w:szCs w:val="16"/>
                              </w:rPr>
                              <w:t>旅客の下船等適切な措置を指示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3009A" id="_x0000_t202" coordsize="21600,21600" o:spt="202" path="m,l,21600r21600,l21600,xe">
                <v:stroke joinstyle="miter"/>
                <v:path gradientshapeok="t" o:connecttype="rect"/>
              </v:shapetype>
              <v:shape id="テキスト ボックス 5" o:spid="_x0000_s1026" type="#_x0000_t202" style="position:absolute;left:0;text-align:left;margin-left:391.1pt;margin-top:2.3pt;width:50.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" fillcolor="window" stroked="f" strokeweight=".5pt">
                <v:textbox>
                  <w:txbxContent>
                    <w:p w14:paraId="31FC0391" w14:textId="77777777" w:rsidR="003F4886" w:rsidRPr="00947C1F" w:rsidRDefault="003F4886" w:rsidP="003F4886">
                      <w:pPr>
                        <w:jc w:val="left"/>
                        <w:rPr>
                          <w:b/>
                          <w:bCs/>
                          <w:sz w:val="16"/>
                          <w:szCs w:val="16"/>
                        </w:rPr>
                      </w:pPr>
                      <w:r w:rsidRPr="00947C1F">
                        <w:rPr>
                          <w:rFonts w:hint="eastAsia"/>
                          <w:b/>
                          <w:bCs/>
                          <w:sz w:val="16"/>
                          <w:szCs w:val="16"/>
                        </w:rPr>
                        <w:t>旅客の下船等適切な措置を指示</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3F4886" w14:paraId="22024E4F" w14:textId="77777777" w:rsidTr="001A38F7">
        <w:tc>
          <w:tcPr>
            <w:tcW w:w="5301" w:type="dxa"/>
          </w:tcPr>
          <w:p w14:paraId="4E515A4E" w14:textId="77777777" w:rsidR="003F4886" w:rsidRDefault="003F4886" w:rsidP="001A38F7">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発航予定時刻の　　</w:t>
            </w:r>
            <w:r w:rsidRPr="007706D4">
              <w:rPr>
                <w:rFonts w:ascii="ＭＳ Ｐゴシック" w:eastAsia="ＭＳ Ｐゴシック" w:hAnsi="ＭＳ Ｐゴシック" w:hint="eastAsia"/>
                <w:b/>
                <w:bCs/>
                <w:spacing w:val="0"/>
                <w:sz w:val="22"/>
                <w:szCs w:val="22"/>
              </w:rPr>
              <w:t>時間前</w:t>
            </w:r>
            <w:r>
              <w:rPr>
                <w:rFonts w:ascii="ＭＳ Ｐゴシック" w:eastAsia="ＭＳ Ｐゴシック" w:hAnsi="ＭＳ Ｐゴシック" w:hint="eastAsia"/>
                <w:spacing w:val="0"/>
                <w:sz w:val="22"/>
                <w:szCs w:val="22"/>
              </w:rPr>
              <w:t xml:space="preserve">（確認者：運航管理者）　</w:t>
            </w:r>
          </w:p>
        </w:tc>
      </w:tr>
    </w:tbl>
    <w:p w14:paraId="4D82FCB9" w14:textId="77777777" w:rsidR="003F4886" w:rsidRDefault="003F4886" w:rsidP="003F4886">
      <w:pPr>
        <w:pStyle w:val="a3"/>
        <w:wordWrap/>
        <w:ind w:leftChars="300" w:left="2649" w:hangingChars="900" w:hanging="2011"/>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5648" behindDoc="0" locked="0" layoutInCell="1" allowOverlap="1" wp14:anchorId="0D96D5BD" wp14:editId="6E926CFA">
                <wp:simplePos x="0" y="0"/>
                <wp:positionH relativeFrom="column">
                  <wp:posOffset>4663440</wp:posOffset>
                </wp:positionH>
                <wp:positionV relativeFrom="paragraph">
                  <wp:posOffset>184785</wp:posOffset>
                </wp:positionV>
                <wp:extent cx="213360" cy="121920"/>
                <wp:effectExtent l="0" t="19050" r="34290" b="30480"/>
                <wp:wrapNone/>
                <wp:docPr id="80268822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7CD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67.2pt;margin-top:14.55pt;width:16.8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1552" behindDoc="0" locked="0" layoutInCell="1" allowOverlap="1" wp14:anchorId="026BB14E" wp14:editId="787DA1D3">
                <wp:simplePos x="0" y="0"/>
                <wp:positionH relativeFrom="column">
                  <wp:posOffset>3660775</wp:posOffset>
                </wp:positionH>
                <wp:positionV relativeFrom="paragraph">
                  <wp:posOffset>24765</wp:posOffset>
                </wp:positionV>
                <wp:extent cx="213360" cy="121920"/>
                <wp:effectExtent l="0" t="19050" r="34290" b="30480"/>
                <wp:wrapNone/>
                <wp:docPr id="122498956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A4650" id="矢印: 右 2" o:spid="_x0000_s1026" type="#_x0000_t13" style="position:absolute;margin-left:288.25pt;margin-top:1.95pt;width:16.8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4624" behindDoc="0" locked="0" layoutInCell="1" allowOverlap="1" wp14:anchorId="06B6071B" wp14:editId="103B4D23">
                <wp:simplePos x="0" y="0"/>
                <wp:positionH relativeFrom="column">
                  <wp:posOffset>4090670</wp:posOffset>
                </wp:positionH>
                <wp:positionV relativeFrom="paragraph">
                  <wp:posOffset>13335</wp:posOffset>
                </wp:positionV>
                <wp:extent cx="548640" cy="584835"/>
                <wp:effectExtent l="0" t="0" r="3810" b="5715"/>
                <wp:wrapNone/>
                <wp:docPr id="2040600232" name="テキスト ボックス 4"/>
                <wp:cNvGraphicFramePr/>
                <a:graphic xmlns:a="http://schemas.openxmlformats.org/drawingml/2006/main">
                  <a:graphicData uri="http://schemas.microsoft.com/office/word/2010/wordprocessingShape">
                    <wps:wsp>
                      <wps:cNvSpPr txBox="1"/>
                      <wps:spPr>
                        <a:xfrm>
                          <a:off x="0" y="0"/>
                          <a:ext cx="548640" cy="584835"/>
                        </a:xfrm>
                        <a:prstGeom prst="rect">
                          <a:avLst/>
                        </a:prstGeom>
                        <a:solidFill>
                          <a:sysClr val="window" lastClr="FFFFFF"/>
                        </a:solidFill>
                        <a:ln w="6350">
                          <a:noFill/>
                        </a:ln>
                      </wps:spPr>
                      <wps:txbx>
                        <w:txbxContent>
                          <w:p w14:paraId="216D67C2" w14:textId="77777777" w:rsidR="003F4886" w:rsidRPr="00947C1F" w:rsidRDefault="003F4886" w:rsidP="003F4886">
                            <w:pPr>
                              <w:rPr>
                                <w:b/>
                                <w:bCs/>
                                <w:sz w:val="22"/>
                              </w:rPr>
                            </w:pPr>
                            <w:r w:rsidRPr="00947C1F">
                              <w:rPr>
                                <w:rFonts w:hint="eastAsia"/>
                                <w:b/>
                                <w:bCs/>
                                <w:sz w:val="22"/>
                              </w:rPr>
                              <w:t>発航</w:t>
                            </w:r>
                          </w:p>
                          <w:p w14:paraId="7D32464E" w14:textId="77777777" w:rsidR="003F4886" w:rsidRPr="00947C1F" w:rsidRDefault="003F4886" w:rsidP="003F4886">
                            <w:pPr>
                              <w:rPr>
                                <w:b/>
                                <w:bCs/>
                                <w:sz w:val="22"/>
                              </w:rPr>
                            </w:pPr>
                            <w:r w:rsidRPr="00947C1F">
                              <w:rPr>
                                <w:rFonts w:hint="eastAsia"/>
                                <w:b/>
                                <w:bCs/>
                                <w:sz w:val="22"/>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6071B" id="テキスト ボックス 4" o:spid="_x0000_s1027" type="#_x0000_t202" style="position:absolute;left:0;text-align:left;margin-left:322.1pt;margin-top:1.05pt;width:43.2pt;height:4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" fillcolor="window" stroked="f" strokeweight=".5pt">
                <v:textbox>
                  <w:txbxContent>
                    <w:p w14:paraId="216D67C2" w14:textId="77777777" w:rsidR="003F4886" w:rsidRPr="00947C1F" w:rsidRDefault="003F4886" w:rsidP="003F4886">
                      <w:pPr>
                        <w:rPr>
                          <w:b/>
                          <w:bCs/>
                          <w:sz w:val="22"/>
                        </w:rPr>
                      </w:pPr>
                      <w:r w:rsidRPr="00947C1F">
                        <w:rPr>
                          <w:rFonts w:hint="eastAsia"/>
                          <w:b/>
                          <w:bCs/>
                          <w:sz w:val="22"/>
                        </w:rPr>
                        <w:t>発航</w:t>
                      </w:r>
                    </w:p>
                    <w:p w14:paraId="7D32464E" w14:textId="77777777" w:rsidR="003F4886" w:rsidRPr="00947C1F" w:rsidRDefault="003F4886" w:rsidP="003F4886">
                      <w:pPr>
                        <w:rPr>
                          <w:b/>
                          <w:bCs/>
                          <w:sz w:val="22"/>
                        </w:rPr>
                      </w:pPr>
                      <w:r w:rsidRPr="00947C1F">
                        <w:rPr>
                          <w:rFonts w:hint="eastAsia"/>
                          <w:b/>
                          <w:bCs/>
                          <w:sz w:val="22"/>
                        </w:rPr>
                        <w:t>中止</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2576" behindDoc="0" locked="0" layoutInCell="1" allowOverlap="1" wp14:anchorId="4E0ADF47" wp14:editId="12247D0A">
                <wp:simplePos x="0" y="0"/>
                <wp:positionH relativeFrom="column">
                  <wp:posOffset>1514475</wp:posOffset>
                </wp:positionH>
                <wp:positionV relativeFrom="paragraph">
                  <wp:posOffset>241300</wp:posOffset>
                </wp:positionV>
                <wp:extent cx="169545" cy="93345"/>
                <wp:effectExtent l="19050" t="0" r="40005" b="40005"/>
                <wp:wrapNone/>
                <wp:docPr id="190445226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7A5AD" id="矢印: 右 2" o:spid="_x0000_s1026" type="#_x0000_t13" style="position:absolute;margin-left:119.25pt;margin-top:19pt;width:13.35pt;height:7.3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r>
        <w:rPr>
          <w:rFonts w:ascii="ＭＳ Ｐゴシック" w:eastAsia="ＭＳ Ｐゴシック" w:hAnsi="ＭＳ Ｐゴシック" w:hint="eastAsia"/>
          <w:spacing w:val="0"/>
          <w:sz w:val="22"/>
          <w:szCs w:val="22"/>
        </w:rPr>
        <w:t xml:space="preserve">　　　　　　　　　　該当する　</w: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3F4886" w14:paraId="1276618D" w14:textId="77777777" w:rsidTr="001A38F7">
        <w:tc>
          <w:tcPr>
            <w:tcW w:w="5301" w:type="dxa"/>
          </w:tcPr>
          <w:p w14:paraId="35261EBF" w14:textId="77777777" w:rsidR="003F4886" w:rsidRDefault="003F4886" w:rsidP="001A38F7">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発航予定時刻直前の　　</w:t>
            </w:r>
            <w:r w:rsidRPr="007706D4">
              <w:rPr>
                <w:rFonts w:ascii="ＭＳ Ｐゴシック" w:eastAsia="ＭＳ Ｐゴシック" w:hAnsi="ＭＳ Ｐゴシック" w:hint="eastAsia"/>
                <w:b/>
                <w:bCs/>
                <w:spacing w:val="0"/>
                <w:sz w:val="22"/>
                <w:szCs w:val="22"/>
              </w:rPr>
              <w:t>分前</w:t>
            </w:r>
            <w:r>
              <w:rPr>
                <w:rFonts w:ascii="ＭＳ Ｐゴシック" w:eastAsia="ＭＳ Ｐゴシック" w:hAnsi="ＭＳ Ｐゴシック" w:hint="eastAsia"/>
                <w:spacing w:val="0"/>
                <w:sz w:val="22"/>
                <w:szCs w:val="22"/>
              </w:rPr>
              <w:t xml:space="preserve">（確認者：運航管理者）　</w:t>
            </w:r>
          </w:p>
        </w:tc>
      </w:tr>
    </w:tbl>
    <w:p w14:paraId="628921BB" w14:textId="77777777" w:rsidR="003F4886" w:rsidRPr="00335DC3" w:rsidRDefault="003F4886" w:rsidP="003F4886">
      <w:pPr>
        <w:pStyle w:val="a3"/>
        <w:wordWrap/>
        <w:ind w:leftChars="300" w:left="2649" w:hangingChars="900" w:hanging="2011"/>
        <w:jc w:val="left"/>
        <w:rPr>
          <w:rFonts w:ascii="ＭＳ Ｐゴシック" w:eastAsia="ＭＳ Ｐゴシック" w:hAnsi="ＭＳ Ｐゴシック"/>
          <w:spacing w:val="0"/>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0528" behindDoc="0" locked="0" layoutInCell="1" allowOverlap="1" wp14:anchorId="1CDD9EBC" wp14:editId="7D1F4B50">
                <wp:simplePos x="0" y="0"/>
                <wp:positionH relativeFrom="column">
                  <wp:posOffset>3663950</wp:posOffset>
                </wp:positionH>
                <wp:positionV relativeFrom="paragraph">
                  <wp:posOffset>25400</wp:posOffset>
                </wp:positionV>
                <wp:extent cx="213360" cy="121920"/>
                <wp:effectExtent l="0" t="19050" r="34290" b="30480"/>
                <wp:wrapNone/>
                <wp:docPr id="167601348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D5E7E" id="矢印: 右 2" o:spid="_x0000_s1026" type="#_x0000_t13" style="position:absolute;margin-left:288.5pt;margin-top:2pt;width:16.8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3600" behindDoc="0" locked="0" layoutInCell="1" allowOverlap="1" wp14:anchorId="34994508" wp14:editId="76FA1F3E">
                <wp:simplePos x="0" y="0"/>
                <wp:positionH relativeFrom="column">
                  <wp:posOffset>1515110</wp:posOffset>
                </wp:positionH>
                <wp:positionV relativeFrom="paragraph">
                  <wp:posOffset>255270</wp:posOffset>
                </wp:positionV>
                <wp:extent cx="169545" cy="93345"/>
                <wp:effectExtent l="19050" t="0" r="40005" b="40005"/>
                <wp:wrapNone/>
                <wp:docPr id="47998447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94A5C" id="矢印: 右 2" o:spid="_x0000_s1026" type="#_x0000_t13" style="position:absolute;margin-left:119.3pt;margin-top:20.1pt;width:13.35pt;height:7.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p>
    <w:p w14:paraId="41DFF606" w14:textId="77777777" w:rsidR="003F4886" w:rsidRDefault="003F4886" w:rsidP="003F4886">
      <w:pPr>
        <w:pStyle w:val="a3"/>
        <w:wordWrap/>
        <w:ind w:leftChars="100" w:left="213"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出航可　</w:t>
      </w:r>
    </w:p>
    <w:p w14:paraId="47EE1E05" w14:textId="77777777" w:rsidR="003F4886" w:rsidRDefault="003F4886" w:rsidP="003F4886">
      <w:pPr>
        <w:pStyle w:val="a3"/>
        <w:wordWrap/>
        <w:ind w:leftChars="100" w:left="213" w:firstLineChars="900" w:firstLine="2003"/>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3F4886" w14:paraId="3F66B9B3" w14:textId="77777777" w:rsidTr="001A38F7">
        <w:tc>
          <w:tcPr>
            <w:tcW w:w="2213" w:type="dxa"/>
            <w:vMerge w:val="restart"/>
            <w:vAlign w:val="center"/>
          </w:tcPr>
          <w:p w14:paraId="1502777E"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1AAECFCD"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3F4886" w14:paraId="1EDFBD71" w14:textId="77777777" w:rsidTr="001A38F7">
        <w:tc>
          <w:tcPr>
            <w:tcW w:w="2213" w:type="dxa"/>
            <w:vMerge/>
          </w:tcPr>
          <w:p w14:paraId="62EED3C7" w14:textId="77777777" w:rsidR="003F4886" w:rsidRDefault="003F4886" w:rsidP="001A38F7">
            <w:pPr>
              <w:pStyle w:val="a3"/>
              <w:wordWrap/>
              <w:jc w:val="left"/>
              <w:rPr>
                <w:rFonts w:ascii="ＭＳ Ｐゴシック" w:eastAsia="ＭＳ Ｐゴシック" w:hAnsi="ＭＳ Ｐゴシック"/>
                <w:spacing w:val="0"/>
                <w:sz w:val="22"/>
                <w:szCs w:val="22"/>
              </w:rPr>
            </w:pPr>
          </w:p>
        </w:tc>
        <w:tc>
          <w:tcPr>
            <w:tcW w:w="2212" w:type="dxa"/>
          </w:tcPr>
          <w:p w14:paraId="7F3F6BA1"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3F1106BC"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0B3C2EE5"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019304DB" w14:textId="77777777" w:rsidTr="001A38F7">
        <w:tc>
          <w:tcPr>
            <w:tcW w:w="2213" w:type="dxa"/>
          </w:tcPr>
          <w:p w14:paraId="08735F03"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D10AA17"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135A1072"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0135A1F6"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3F4886" w14:paraId="29DCE3E4" w14:textId="77777777" w:rsidTr="001A38F7">
        <w:tc>
          <w:tcPr>
            <w:tcW w:w="2213" w:type="dxa"/>
          </w:tcPr>
          <w:p w14:paraId="002DF8AA"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7EA94C15"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3FD8CDA4"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7B55E91C"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3F4886" w14:paraId="58312CFE" w14:textId="77777777" w:rsidTr="001A38F7">
        <w:tc>
          <w:tcPr>
            <w:tcW w:w="2213" w:type="dxa"/>
          </w:tcPr>
          <w:p w14:paraId="1A1F5A1A"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3FD05ABB"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3735961F"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1DCCE31A"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7197F03A"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3F4886" w14:paraId="7D138D7B" w14:textId="77777777" w:rsidTr="001A38F7">
        <w:tc>
          <w:tcPr>
            <w:tcW w:w="2213" w:type="dxa"/>
            <w:vMerge w:val="restart"/>
            <w:vAlign w:val="center"/>
          </w:tcPr>
          <w:p w14:paraId="6CE7C6BF"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12C079F6"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3F4886" w14:paraId="16917032" w14:textId="77777777" w:rsidTr="001A38F7">
        <w:tc>
          <w:tcPr>
            <w:tcW w:w="2213" w:type="dxa"/>
            <w:vMerge/>
          </w:tcPr>
          <w:p w14:paraId="7227B3F2" w14:textId="77777777" w:rsidR="003F4886" w:rsidRDefault="003F4886" w:rsidP="001A38F7">
            <w:pPr>
              <w:pStyle w:val="a3"/>
              <w:wordWrap/>
              <w:jc w:val="left"/>
              <w:rPr>
                <w:rFonts w:ascii="ＭＳ Ｐゴシック" w:eastAsia="ＭＳ Ｐゴシック" w:hAnsi="ＭＳ Ｐゴシック"/>
                <w:spacing w:val="0"/>
                <w:sz w:val="22"/>
                <w:szCs w:val="22"/>
              </w:rPr>
            </w:pPr>
          </w:p>
        </w:tc>
        <w:tc>
          <w:tcPr>
            <w:tcW w:w="2212" w:type="dxa"/>
          </w:tcPr>
          <w:p w14:paraId="782F4C50"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498F8D93"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23372BA0"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768B1C22" w14:textId="77777777" w:rsidTr="001A38F7">
        <w:tc>
          <w:tcPr>
            <w:tcW w:w="2213" w:type="dxa"/>
          </w:tcPr>
          <w:p w14:paraId="6489E42F"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1903DDDB"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4462DAEC"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1F756AB3"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r w:rsidR="003F4886" w14:paraId="57A809EB" w14:textId="77777777" w:rsidTr="001A38F7">
        <w:tc>
          <w:tcPr>
            <w:tcW w:w="2213" w:type="dxa"/>
          </w:tcPr>
          <w:p w14:paraId="51C32CA7"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794D683"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33F6433F"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097E91B2"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r w:rsidR="003F4886" w14:paraId="56E1525B" w14:textId="77777777" w:rsidTr="001A38F7">
        <w:tc>
          <w:tcPr>
            <w:tcW w:w="2213" w:type="dxa"/>
          </w:tcPr>
          <w:p w14:paraId="6491554F"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3682A8D8"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4D942495"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474C5839"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bl>
    <w:p w14:paraId="1D214A1F"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p>
    <w:p w14:paraId="2FBACEC2"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1792" behindDoc="0" locked="0" layoutInCell="1" allowOverlap="1" wp14:anchorId="748D7778" wp14:editId="722D30CD">
                <wp:simplePos x="0" y="0"/>
                <wp:positionH relativeFrom="margin">
                  <wp:align>right</wp:align>
                </wp:positionH>
                <wp:positionV relativeFrom="paragraph">
                  <wp:posOffset>74295</wp:posOffset>
                </wp:positionV>
                <wp:extent cx="678180" cy="906780"/>
                <wp:effectExtent l="0" t="0" r="7620" b="7620"/>
                <wp:wrapNone/>
                <wp:docPr id="1832359262" name="テキスト ボックス 7"/>
                <wp:cNvGraphicFramePr/>
                <a:graphic xmlns:a="http://schemas.openxmlformats.org/drawingml/2006/main">
                  <a:graphicData uri="http://schemas.microsoft.com/office/word/2010/wordprocessingShape">
                    <wps:wsp>
                      <wps:cNvSpPr txBox="1"/>
                      <wps:spPr>
                        <a:xfrm>
                          <a:off x="0" y="0"/>
                          <a:ext cx="678180" cy="906780"/>
                        </a:xfrm>
                        <a:prstGeom prst="rect">
                          <a:avLst/>
                        </a:prstGeom>
                        <a:solidFill>
                          <a:sysClr val="window" lastClr="FFFFFF"/>
                        </a:solidFill>
                        <a:ln w="6350">
                          <a:noFill/>
                        </a:ln>
                      </wps:spPr>
                      <wps:txbx>
                        <w:txbxContent>
                          <w:p w14:paraId="3ED1035E" w14:textId="77777777" w:rsidR="003F4886" w:rsidRPr="00335DC3" w:rsidRDefault="003F4886" w:rsidP="003F4886">
                            <w:pPr>
                              <w:jc w:val="left"/>
                              <w:rPr>
                                <w:b/>
                                <w:bCs/>
                                <w:sz w:val="16"/>
                                <w:szCs w:val="16"/>
                              </w:rPr>
                            </w:pPr>
                            <w:r w:rsidRPr="00335DC3">
                              <w:rPr>
                                <w:rFonts w:hint="eastAsia"/>
                                <w:b/>
                                <w:bCs/>
                                <w:sz w:val="16"/>
                                <w:szCs w:val="16"/>
                              </w:rPr>
                              <w:t>反転、避難、臨時寄港等を指示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D7778" id="テキスト ボックス 7" o:spid="_x0000_s1028" type="#_x0000_t202" style="position:absolute;left:0;text-align:left;margin-left:2.2pt;margin-top:5.85pt;width:53.4pt;height:71.4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" fillcolor="window" stroked="f" strokeweight=".5pt">
                <v:textbox>
                  <w:txbxContent>
                    <w:p w14:paraId="3ED1035E" w14:textId="77777777" w:rsidR="003F4886" w:rsidRPr="00335DC3" w:rsidRDefault="003F4886" w:rsidP="003F4886">
                      <w:pPr>
                        <w:jc w:val="left"/>
                        <w:rPr>
                          <w:b/>
                          <w:bCs/>
                          <w:sz w:val="16"/>
                          <w:szCs w:val="16"/>
                        </w:rPr>
                      </w:pPr>
                      <w:r w:rsidRPr="00335DC3">
                        <w:rPr>
                          <w:rFonts w:hint="eastAsia"/>
                          <w:b/>
                          <w:bCs/>
                          <w:sz w:val="16"/>
                          <w:szCs w:val="16"/>
                        </w:rPr>
                        <w:t>反転、避難、臨時寄港等を指示</w:t>
                      </w:r>
                    </w:p>
                  </w:txbxContent>
                </v:textbox>
                <w10:wrap anchorx="margin"/>
              </v:shape>
            </w:pict>
          </mc:Fallback>
        </mc:AlternateContent>
      </w:r>
      <w:r>
        <w:rPr>
          <w:rFonts w:ascii="ＭＳ Ｐゴシック" w:eastAsia="ＭＳ Ｐゴシック" w:hAnsi="ＭＳ Ｐゴシック" w:hint="eastAsia"/>
          <w:spacing w:val="0"/>
          <w:sz w:val="22"/>
          <w:szCs w:val="22"/>
        </w:rPr>
        <w:t>●航行中に、航行中止条件の</w:t>
      </w:r>
      <w:r w:rsidRPr="0087626C">
        <w:rPr>
          <w:rFonts w:ascii="ＭＳ Ｐゴシック" w:eastAsia="ＭＳ Ｐゴシック" w:hAnsi="ＭＳ Ｐゴシック" w:hint="eastAsia"/>
          <w:b/>
          <w:bCs/>
          <w:spacing w:val="0"/>
          <w:sz w:val="22"/>
          <w:szCs w:val="22"/>
        </w:rPr>
        <w:t>いずれかに達するおそれがある</w:t>
      </w:r>
      <w:r>
        <w:rPr>
          <w:rFonts w:ascii="ＭＳ Ｐゴシック" w:eastAsia="ＭＳ Ｐゴシック" w:hAnsi="ＭＳ Ｐゴシック" w:hint="eastAsia"/>
          <w:spacing w:val="0"/>
          <w:sz w:val="22"/>
          <w:szCs w:val="22"/>
        </w:rPr>
        <w:t>かを確認</w:t>
      </w:r>
    </w:p>
    <w:p w14:paraId="2C9AC6D0"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79744" behindDoc="0" locked="0" layoutInCell="1" allowOverlap="1" wp14:anchorId="4AB60C34" wp14:editId="44FEF7BD">
                <wp:simplePos x="0" y="0"/>
                <wp:positionH relativeFrom="column">
                  <wp:posOffset>4128770</wp:posOffset>
                </wp:positionH>
                <wp:positionV relativeFrom="paragraph">
                  <wp:posOffset>73660</wp:posOffset>
                </wp:positionV>
                <wp:extent cx="617220" cy="624840"/>
                <wp:effectExtent l="0" t="0" r="0" b="3810"/>
                <wp:wrapNone/>
                <wp:docPr id="1584614033" name="テキスト ボックス 6"/>
                <wp:cNvGraphicFramePr/>
                <a:graphic xmlns:a="http://schemas.openxmlformats.org/drawingml/2006/main">
                  <a:graphicData uri="http://schemas.microsoft.com/office/word/2010/wordprocessingShape">
                    <wps:wsp>
                      <wps:cNvSpPr txBox="1"/>
                      <wps:spPr>
                        <a:xfrm>
                          <a:off x="0" y="0"/>
                          <a:ext cx="617220" cy="624840"/>
                        </a:xfrm>
                        <a:prstGeom prst="rect">
                          <a:avLst/>
                        </a:prstGeom>
                        <a:solidFill>
                          <a:sysClr val="window" lastClr="FFFFFF"/>
                        </a:solidFill>
                        <a:ln w="6350">
                          <a:noFill/>
                        </a:ln>
                      </wps:spPr>
                      <wps:txbx>
                        <w:txbxContent>
                          <w:p w14:paraId="4FD69FF4" w14:textId="77777777" w:rsidR="003F4886" w:rsidRPr="0087626C" w:rsidRDefault="003F4886" w:rsidP="003F4886">
                            <w:pPr>
                              <w:rPr>
                                <w:b/>
                                <w:bCs/>
                              </w:rPr>
                            </w:pPr>
                            <w:r>
                              <w:rPr>
                                <w:rFonts w:hint="eastAsia"/>
                                <w:b/>
                                <w:bCs/>
                              </w:rPr>
                              <w:t>航行</w:t>
                            </w:r>
                          </w:p>
                          <w:p w14:paraId="77C34381" w14:textId="77777777" w:rsidR="003F4886" w:rsidRPr="0087626C" w:rsidRDefault="003F4886" w:rsidP="003F4886">
                            <w:pPr>
                              <w:rPr>
                                <w:b/>
                                <w:bCs/>
                              </w:rPr>
                            </w:pPr>
                            <w:r w:rsidRPr="0087626C">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60C34" id="テキスト ボックス 6" o:spid="_x0000_s1029" type="#_x0000_t202" style="position:absolute;left:0;text-align:left;margin-left:325.1pt;margin-top:5.8pt;width:48.6pt;height:4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" fillcolor="window" stroked="f" strokeweight=".5pt">
                <v:textbox>
                  <w:txbxContent>
                    <w:p w14:paraId="4FD69FF4" w14:textId="77777777" w:rsidR="003F4886" w:rsidRPr="0087626C" w:rsidRDefault="003F4886" w:rsidP="003F4886">
                      <w:pPr>
                        <w:rPr>
                          <w:b/>
                          <w:bCs/>
                        </w:rPr>
                      </w:pPr>
                      <w:r>
                        <w:rPr>
                          <w:rFonts w:hint="eastAsia"/>
                          <w:b/>
                          <w:bCs/>
                        </w:rPr>
                        <w:t>航行</w:t>
                      </w:r>
                    </w:p>
                    <w:p w14:paraId="77C34381" w14:textId="77777777" w:rsidR="003F4886" w:rsidRPr="0087626C" w:rsidRDefault="003F4886" w:rsidP="003F4886">
                      <w:pPr>
                        <w:rPr>
                          <w:b/>
                          <w:bCs/>
                        </w:rPr>
                      </w:pPr>
                      <w:r w:rsidRPr="0087626C">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3F4886" w14:paraId="04BCBCEA" w14:textId="77777777" w:rsidTr="001A38F7">
        <w:tc>
          <w:tcPr>
            <w:tcW w:w="5301" w:type="dxa"/>
          </w:tcPr>
          <w:p w14:paraId="48C9E756"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常時（確認者：運航管理者）</w:t>
            </w:r>
          </w:p>
        </w:tc>
      </w:tr>
    </w:tbl>
    <w:p w14:paraId="57A81B59"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2816" behindDoc="0" locked="0" layoutInCell="1" allowOverlap="1" wp14:anchorId="0472E721" wp14:editId="47198BD2">
                <wp:simplePos x="0" y="0"/>
                <wp:positionH relativeFrom="column">
                  <wp:posOffset>1667510</wp:posOffset>
                </wp:positionH>
                <wp:positionV relativeFrom="paragraph">
                  <wp:posOffset>143510</wp:posOffset>
                </wp:positionV>
                <wp:extent cx="1181100" cy="320040"/>
                <wp:effectExtent l="0" t="0" r="0" b="3810"/>
                <wp:wrapNone/>
                <wp:docPr id="1245711042" name="テキスト ボックス 8"/>
                <wp:cNvGraphicFramePr/>
                <a:graphic xmlns:a="http://schemas.openxmlformats.org/drawingml/2006/main">
                  <a:graphicData uri="http://schemas.microsoft.com/office/word/2010/wordprocessingShape">
                    <wps:wsp>
                      <wps:cNvSpPr txBox="1"/>
                      <wps:spPr>
                        <a:xfrm>
                          <a:off x="0" y="0"/>
                          <a:ext cx="1181100" cy="320040"/>
                        </a:xfrm>
                        <a:prstGeom prst="rect">
                          <a:avLst/>
                        </a:prstGeom>
                        <a:noFill/>
                        <a:ln w="6350">
                          <a:noFill/>
                        </a:ln>
                      </wps:spPr>
                      <wps:txbx>
                        <w:txbxContent>
                          <w:p w14:paraId="7149AD4D" w14:textId="77777777" w:rsidR="003F4886" w:rsidRPr="00335DC3" w:rsidRDefault="003F4886" w:rsidP="003F4886">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72E721" id="テキスト ボックス 8" o:spid="_x0000_s1030" type="#_x0000_t202" style="position:absolute;left:0;text-align:left;margin-left:131.3pt;margin-top:11.3pt;width:93pt;height:25.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" filled="f" stroked="f" strokeweight=".5pt">
                <v:textbox>
                  <w:txbxContent>
                    <w:p w14:paraId="7149AD4D" w14:textId="77777777" w:rsidR="003F4886" w:rsidRPr="00335DC3" w:rsidRDefault="003F4886" w:rsidP="003F4886">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0768" behindDoc="0" locked="0" layoutInCell="1" allowOverlap="1" wp14:anchorId="3A15BEEC" wp14:editId="6F4A3015">
                <wp:simplePos x="0" y="0"/>
                <wp:positionH relativeFrom="column">
                  <wp:posOffset>4738370</wp:posOffset>
                </wp:positionH>
                <wp:positionV relativeFrom="paragraph">
                  <wp:posOffset>23495</wp:posOffset>
                </wp:positionV>
                <wp:extent cx="213360" cy="121920"/>
                <wp:effectExtent l="0" t="19050" r="34290" b="30480"/>
                <wp:wrapNone/>
                <wp:docPr id="286535914"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5A7F0" id="矢印: 右 2" o:spid="_x0000_s1026" type="#_x0000_t13" style="position:absolute;margin-left:373.1pt;margin-top:1.85pt;width:16.8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8720" behindDoc="0" locked="0" layoutInCell="1" allowOverlap="1" wp14:anchorId="0C23995B" wp14:editId="4CBEF81F">
                <wp:simplePos x="0" y="0"/>
                <wp:positionH relativeFrom="column">
                  <wp:posOffset>3645535</wp:posOffset>
                </wp:positionH>
                <wp:positionV relativeFrom="paragraph">
                  <wp:posOffset>26035</wp:posOffset>
                </wp:positionV>
                <wp:extent cx="213360" cy="121920"/>
                <wp:effectExtent l="0" t="19050" r="34290" b="30480"/>
                <wp:wrapNone/>
                <wp:docPr id="85585990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0256A" id="矢印: 右 2" o:spid="_x0000_s1026" type="#_x0000_t13" style="position:absolute;margin-left:287.05pt;margin-top:2.05pt;width:16.8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" adj="15429" fillcolor="windowText" strokecolor="windowText" strokeweight="2pt"/>
            </w:pict>
          </mc:Fallback>
        </mc:AlternateContent>
      </w:r>
    </w:p>
    <w:p w14:paraId="672E03F7"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7696" behindDoc="0" locked="0" layoutInCell="1" allowOverlap="1" wp14:anchorId="5541A2B7" wp14:editId="520C1E12">
                <wp:simplePos x="0" y="0"/>
                <wp:positionH relativeFrom="column">
                  <wp:posOffset>1546860</wp:posOffset>
                </wp:positionH>
                <wp:positionV relativeFrom="paragraph">
                  <wp:posOffset>45720</wp:posOffset>
                </wp:positionV>
                <wp:extent cx="169545" cy="93345"/>
                <wp:effectExtent l="19050" t="0" r="40005" b="40005"/>
                <wp:wrapNone/>
                <wp:docPr id="44703884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5118A" id="矢印: 右 2" o:spid="_x0000_s1026" type="#_x0000_t13" style="position:absolute;margin-left:121.8pt;margin-top:3.6pt;width:13.35pt;height:7.3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" adj="15654" fillcolor="windowText" strokecolor="windowText" strokeweight="2pt"/>
            </w:pict>
          </mc:Fallback>
        </mc:AlternateContent>
      </w:r>
    </w:p>
    <w:p w14:paraId="6B5B0461" w14:textId="77777777" w:rsidR="003F4886" w:rsidRDefault="003F4886" w:rsidP="003F4886">
      <w:pPr>
        <w:pStyle w:val="a3"/>
        <w:wordWrap/>
        <w:ind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航行継続可</w:t>
      </w:r>
    </w:p>
    <w:p w14:paraId="1DC3DB6D" w14:textId="77777777" w:rsidR="003F4886" w:rsidRDefault="003F4886" w:rsidP="003F4886">
      <w:pPr>
        <w:pStyle w:val="a3"/>
        <w:wordWrap/>
        <w:ind w:firstLineChars="900" w:firstLine="2003"/>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3F4886" w14:paraId="4E14A4A4" w14:textId="77777777" w:rsidTr="001A38F7">
        <w:tc>
          <w:tcPr>
            <w:tcW w:w="2265" w:type="dxa"/>
            <w:vMerge w:val="restart"/>
          </w:tcPr>
          <w:p w14:paraId="7DC5A482" w14:textId="77777777" w:rsidR="003F4886" w:rsidRPr="00335DC3" w:rsidRDefault="003F4886" w:rsidP="001A38F7">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22450D1C"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航行中止条件</w:t>
            </w:r>
          </w:p>
        </w:tc>
      </w:tr>
      <w:tr w:rsidR="003F4886" w14:paraId="65BDA533" w14:textId="77777777" w:rsidTr="001A38F7">
        <w:tc>
          <w:tcPr>
            <w:tcW w:w="2265" w:type="dxa"/>
            <w:vMerge/>
          </w:tcPr>
          <w:p w14:paraId="08FD0DA2" w14:textId="77777777" w:rsidR="003F4886" w:rsidRDefault="003F4886" w:rsidP="001A38F7">
            <w:pPr>
              <w:pStyle w:val="a3"/>
              <w:wordWrap/>
              <w:jc w:val="left"/>
              <w:rPr>
                <w:rFonts w:ascii="ＭＳ Ｐゴシック" w:eastAsia="ＭＳ Ｐゴシック" w:hAnsi="ＭＳ Ｐゴシック"/>
                <w:spacing w:val="0"/>
                <w:sz w:val="22"/>
                <w:szCs w:val="22"/>
              </w:rPr>
            </w:pPr>
          </w:p>
        </w:tc>
        <w:tc>
          <w:tcPr>
            <w:tcW w:w="2265" w:type="dxa"/>
          </w:tcPr>
          <w:p w14:paraId="6F00C276"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0B311511"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7501EBBD"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1F904E06" w14:textId="77777777" w:rsidTr="001A38F7">
        <w:tc>
          <w:tcPr>
            <w:tcW w:w="2265" w:type="dxa"/>
          </w:tcPr>
          <w:p w14:paraId="377772F7"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7C82349C"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65" w:type="dxa"/>
          </w:tcPr>
          <w:p w14:paraId="2A293E6F"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65" w:type="dxa"/>
          </w:tcPr>
          <w:p w14:paraId="0B4CE23F"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7E0E0C6D" w14:textId="77777777" w:rsidR="003F4886" w:rsidRDefault="003F4886" w:rsidP="003F4886">
      <w:pPr>
        <w:pStyle w:val="a3"/>
        <w:wordWrap/>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3F4886" w14:paraId="09A43790" w14:textId="77777777" w:rsidTr="001A38F7">
        <w:tc>
          <w:tcPr>
            <w:tcW w:w="2265" w:type="dxa"/>
            <w:vMerge w:val="restart"/>
          </w:tcPr>
          <w:p w14:paraId="7BFFA00A" w14:textId="77777777" w:rsidR="003F4886" w:rsidRPr="00335DC3" w:rsidRDefault="003F4886" w:rsidP="001A38F7">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18AB95F3"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3F4886" w14:paraId="589B1C8D" w14:textId="77777777" w:rsidTr="001A38F7">
        <w:tc>
          <w:tcPr>
            <w:tcW w:w="2265" w:type="dxa"/>
            <w:vMerge/>
          </w:tcPr>
          <w:p w14:paraId="7BF45032" w14:textId="77777777" w:rsidR="003F4886" w:rsidRDefault="003F4886" w:rsidP="001A38F7">
            <w:pPr>
              <w:pStyle w:val="a3"/>
              <w:wordWrap/>
              <w:jc w:val="left"/>
              <w:rPr>
                <w:rFonts w:ascii="ＭＳ Ｐゴシック" w:eastAsia="ＭＳ Ｐゴシック" w:hAnsi="ＭＳ Ｐゴシック"/>
                <w:spacing w:val="0"/>
                <w:sz w:val="22"/>
                <w:szCs w:val="22"/>
              </w:rPr>
            </w:pPr>
          </w:p>
        </w:tc>
        <w:tc>
          <w:tcPr>
            <w:tcW w:w="2265" w:type="dxa"/>
          </w:tcPr>
          <w:p w14:paraId="66B599E7"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5FDE29FA"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68FD4DB6"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09F88755" w14:textId="77777777" w:rsidTr="001A38F7">
        <w:tc>
          <w:tcPr>
            <w:tcW w:w="2265" w:type="dxa"/>
          </w:tcPr>
          <w:p w14:paraId="51A33A78"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7E06E0FC"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65" w:type="dxa"/>
          </w:tcPr>
          <w:p w14:paraId="68F22A1E"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65" w:type="dxa"/>
          </w:tcPr>
          <w:p w14:paraId="2D46A36E"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bl>
    <w:p w14:paraId="1E6C8F96"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p>
    <w:p w14:paraId="45CD40D0"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rPr>
        <mc:AlternateContent>
          <mc:Choice Requires="wps">
            <w:drawing>
              <wp:anchor distT="0" distB="0" distL="114300" distR="114300" simplePos="0" relativeHeight="251688960" behindDoc="0" locked="0" layoutInCell="1" allowOverlap="1" wp14:anchorId="35EA7F57" wp14:editId="00240E8A">
                <wp:simplePos x="0" y="0"/>
                <wp:positionH relativeFrom="column">
                  <wp:posOffset>5066030</wp:posOffset>
                </wp:positionH>
                <wp:positionV relativeFrom="paragraph">
                  <wp:posOffset>136525</wp:posOffset>
                </wp:positionV>
                <wp:extent cx="716280" cy="861060"/>
                <wp:effectExtent l="0" t="0" r="0" b="0"/>
                <wp:wrapNone/>
                <wp:docPr id="681691381" name="テキスト ボックス 11"/>
                <wp:cNvGraphicFramePr/>
                <a:graphic xmlns:a="http://schemas.openxmlformats.org/drawingml/2006/main">
                  <a:graphicData uri="http://schemas.microsoft.com/office/word/2010/wordprocessingShape">
                    <wps:wsp>
                      <wps:cNvSpPr txBox="1"/>
                      <wps:spPr>
                        <a:xfrm>
                          <a:off x="0" y="0"/>
                          <a:ext cx="716280" cy="861060"/>
                        </a:xfrm>
                        <a:prstGeom prst="rect">
                          <a:avLst/>
                        </a:prstGeom>
                        <a:noFill/>
                        <a:ln w="6350">
                          <a:noFill/>
                        </a:ln>
                      </wps:spPr>
                      <wps:txbx>
                        <w:txbxContent>
                          <w:p w14:paraId="7F9043BF" w14:textId="77777777" w:rsidR="003F4886" w:rsidRPr="00335DC3" w:rsidRDefault="003F4886" w:rsidP="003F4886">
                            <w:pPr>
                              <w:rPr>
                                <w:b/>
                                <w:bCs/>
                                <w:sz w:val="16"/>
                                <w:szCs w:val="16"/>
                              </w:rPr>
                            </w:pPr>
                            <w:r w:rsidRPr="00335DC3">
                              <w:rPr>
                                <w:rFonts w:hint="eastAsia"/>
                                <w:b/>
                                <w:bCs/>
                                <w:sz w:val="16"/>
                                <w:szCs w:val="16"/>
                              </w:rPr>
                              <w:t>錨泊、抜港、臨時寄港等を指示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A7F57" id="テキスト ボックス 11" o:spid="_x0000_s1031" type="#_x0000_t202" style="position:absolute;left:0;text-align:left;margin-left:398.9pt;margin-top:10.75pt;width:56.4pt;height:6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" filled="f" stroked="f" strokeweight=".5pt">
                <v:textbox>
                  <w:txbxContent>
                    <w:p w14:paraId="7F9043BF" w14:textId="77777777" w:rsidR="003F4886" w:rsidRPr="00335DC3" w:rsidRDefault="003F4886" w:rsidP="003F4886">
                      <w:pPr>
                        <w:rPr>
                          <w:b/>
                          <w:bCs/>
                          <w:sz w:val="16"/>
                          <w:szCs w:val="16"/>
                        </w:rPr>
                      </w:pPr>
                      <w:r w:rsidRPr="00335DC3">
                        <w:rPr>
                          <w:rFonts w:hint="eastAsia"/>
                          <w:b/>
                          <w:bCs/>
                          <w:sz w:val="16"/>
                          <w:szCs w:val="16"/>
                        </w:rPr>
                        <w:t>錨泊、抜港、臨時寄港等を指示</w:t>
                      </w:r>
                    </w:p>
                  </w:txbxContent>
                </v:textbox>
              </v:shape>
            </w:pict>
          </mc:Fallback>
        </mc:AlternateContent>
      </w:r>
      <w:r>
        <w:rPr>
          <w:rFonts w:ascii="ＭＳ Ｐゴシック" w:eastAsia="ＭＳ Ｐゴシック" w:hAnsi="ＭＳ Ｐゴシック" w:hint="eastAsia"/>
          <w:spacing w:val="0"/>
          <w:sz w:val="22"/>
          <w:szCs w:val="22"/>
        </w:rPr>
        <w:t>●航行中に、入港中止条件の</w:t>
      </w:r>
      <w:r w:rsidRPr="00335DC3">
        <w:rPr>
          <w:rFonts w:ascii="ＭＳ Ｐゴシック" w:eastAsia="ＭＳ Ｐゴシック" w:hAnsi="ＭＳ Ｐゴシック" w:hint="eastAsia"/>
          <w:b/>
          <w:bCs/>
          <w:spacing w:val="0"/>
          <w:sz w:val="22"/>
          <w:szCs w:val="22"/>
        </w:rPr>
        <w:t>いずれかに達している</w:t>
      </w:r>
      <w:r>
        <w:rPr>
          <w:rFonts w:ascii="ＭＳ Ｐゴシック" w:eastAsia="ＭＳ Ｐゴシック" w:hAnsi="ＭＳ Ｐゴシック" w:hint="eastAsia"/>
          <w:spacing w:val="0"/>
          <w:sz w:val="22"/>
          <w:szCs w:val="22"/>
        </w:rPr>
        <w:t>かを確認</w:t>
      </w:r>
    </w:p>
    <w:p w14:paraId="6E3C44CD"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6912" behindDoc="0" locked="0" layoutInCell="1" allowOverlap="1" wp14:anchorId="024E871F" wp14:editId="19A27294">
                <wp:simplePos x="0" y="0"/>
                <wp:positionH relativeFrom="column">
                  <wp:posOffset>4189730</wp:posOffset>
                </wp:positionH>
                <wp:positionV relativeFrom="paragraph">
                  <wp:posOffset>59690</wp:posOffset>
                </wp:positionV>
                <wp:extent cx="693420" cy="632460"/>
                <wp:effectExtent l="0" t="0" r="0" b="0"/>
                <wp:wrapNone/>
                <wp:docPr id="726143658" name="テキスト ボックス 10"/>
                <wp:cNvGraphicFramePr/>
                <a:graphic xmlns:a="http://schemas.openxmlformats.org/drawingml/2006/main">
                  <a:graphicData uri="http://schemas.microsoft.com/office/word/2010/wordprocessingShape">
                    <wps:wsp>
                      <wps:cNvSpPr txBox="1"/>
                      <wps:spPr>
                        <a:xfrm>
                          <a:off x="0" y="0"/>
                          <a:ext cx="693420" cy="632460"/>
                        </a:xfrm>
                        <a:prstGeom prst="rect">
                          <a:avLst/>
                        </a:prstGeom>
                        <a:solidFill>
                          <a:sysClr val="window" lastClr="FFFFFF"/>
                        </a:solidFill>
                        <a:ln w="6350">
                          <a:noFill/>
                        </a:ln>
                      </wps:spPr>
                      <wps:txbx>
                        <w:txbxContent>
                          <w:p w14:paraId="4E1EEA99" w14:textId="77777777" w:rsidR="003F4886" w:rsidRPr="00335DC3" w:rsidRDefault="003F4886" w:rsidP="003F4886">
                            <w:pPr>
                              <w:rPr>
                                <w:b/>
                                <w:bCs/>
                              </w:rPr>
                            </w:pPr>
                            <w:r w:rsidRPr="00335DC3">
                              <w:rPr>
                                <w:rFonts w:hint="eastAsia"/>
                                <w:b/>
                                <w:bCs/>
                              </w:rPr>
                              <w:t>入港</w:t>
                            </w:r>
                          </w:p>
                          <w:p w14:paraId="131AD50A" w14:textId="77777777" w:rsidR="003F4886" w:rsidRPr="00335DC3" w:rsidRDefault="003F4886" w:rsidP="003F4886">
                            <w:pPr>
                              <w:rPr>
                                <w:b/>
                                <w:bCs/>
                              </w:rPr>
                            </w:pPr>
                            <w:r w:rsidRPr="00335DC3">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4E871F" id="テキスト ボックス 10" o:spid="_x0000_s1032" type="#_x0000_t202" style="position:absolute;left:0;text-align:left;margin-left:329.9pt;margin-top:4.7pt;width:54.6pt;height:49.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" fillcolor="window" stroked="f" strokeweight=".5pt">
                <v:textbox>
                  <w:txbxContent>
                    <w:p w14:paraId="4E1EEA99" w14:textId="77777777" w:rsidR="003F4886" w:rsidRPr="00335DC3" w:rsidRDefault="003F4886" w:rsidP="003F4886">
                      <w:pPr>
                        <w:rPr>
                          <w:b/>
                          <w:bCs/>
                        </w:rPr>
                      </w:pPr>
                      <w:r w:rsidRPr="00335DC3">
                        <w:rPr>
                          <w:rFonts w:hint="eastAsia"/>
                          <w:b/>
                          <w:bCs/>
                        </w:rPr>
                        <w:t>入港</w:t>
                      </w:r>
                    </w:p>
                    <w:p w14:paraId="131AD50A" w14:textId="77777777" w:rsidR="003F4886" w:rsidRPr="00335DC3" w:rsidRDefault="003F4886" w:rsidP="003F4886">
                      <w:pPr>
                        <w:rPr>
                          <w:b/>
                          <w:bCs/>
                        </w:rPr>
                      </w:pPr>
                      <w:r w:rsidRPr="00335DC3">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3F4886" w14:paraId="3B09C6C5" w14:textId="77777777" w:rsidTr="001A38F7">
        <w:tc>
          <w:tcPr>
            <w:tcW w:w="5301" w:type="dxa"/>
          </w:tcPr>
          <w:p w14:paraId="19285321"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入港予定時刻の</w:t>
            </w:r>
            <w:r w:rsidRPr="00335DC3">
              <w:rPr>
                <w:rFonts w:ascii="ＭＳ Ｐゴシック" w:eastAsia="ＭＳ Ｐゴシック" w:hAnsi="ＭＳ Ｐゴシック" w:hint="eastAsia"/>
                <w:b/>
                <w:bCs/>
                <w:spacing w:val="0"/>
                <w:sz w:val="22"/>
                <w:szCs w:val="22"/>
              </w:rPr>
              <w:t xml:space="preserve">　　分前</w:t>
            </w:r>
            <w:r>
              <w:rPr>
                <w:rFonts w:ascii="ＭＳ Ｐゴシック" w:eastAsia="ＭＳ Ｐゴシック" w:hAnsi="ＭＳ Ｐゴシック" w:hint="eastAsia"/>
                <w:spacing w:val="0"/>
                <w:sz w:val="22"/>
                <w:szCs w:val="22"/>
              </w:rPr>
              <w:t>（確認者：運航管理者）</w:t>
            </w:r>
          </w:p>
        </w:tc>
      </w:tr>
    </w:tbl>
    <w:p w14:paraId="011B4CBC" w14:textId="77777777" w:rsidR="003F4886" w:rsidRPr="00335DC3" w:rsidRDefault="003F4886" w:rsidP="003F4886">
      <w:pPr>
        <w:pStyle w:val="a3"/>
        <w:wordWrap/>
        <w:ind w:left="212" w:hangingChars="95" w:hanging="212"/>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7936" behindDoc="0" locked="0" layoutInCell="1" allowOverlap="1" wp14:anchorId="0812501B" wp14:editId="4197BFD0">
                <wp:simplePos x="0" y="0"/>
                <wp:positionH relativeFrom="column">
                  <wp:posOffset>4742815</wp:posOffset>
                </wp:positionH>
                <wp:positionV relativeFrom="paragraph">
                  <wp:posOffset>29845</wp:posOffset>
                </wp:positionV>
                <wp:extent cx="213360" cy="121920"/>
                <wp:effectExtent l="0" t="19050" r="34290" b="30480"/>
                <wp:wrapNone/>
                <wp:docPr id="2088901233"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19CB2" id="矢印: 右 2" o:spid="_x0000_s1026" type="#_x0000_t13" style="position:absolute;margin-left:373.45pt;margin-top:2.35pt;width:16.8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5888" behindDoc="0" locked="0" layoutInCell="1" allowOverlap="1" wp14:anchorId="75A65FE5" wp14:editId="0AB9C7BC">
                <wp:simplePos x="0" y="0"/>
                <wp:positionH relativeFrom="column">
                  <wp:posOffset>1774190</wp:posOffset>
                </wp:positionH>
                <wp:positionV relativeFrom="paragraph">
                  <wp:posOffset>150495</wp:posOffset>
                </wp:positionV>
                <wp:extent cx="1325880" cy="320040"/>
                <wp:effectExtent l="0" t="0" r="0" b="3810"/>
                <wp:wrapNone/>
                <wp:docPr id="139367454" name="テキスト ボックス 9"/>
                <wp:cNvGraphicFramePr/>
                <a:graphic xmlns:a="http://schemas.openxmlformats.org/drawingml/2006/main">
                  <a:graphicData uri="http://schemas.microsoft.com/office/word/2010/wordprocessingShape">
                    <wps:wsp>
                      <wps:cNvSpPr txBox="1"/>
                      <wps:spPr>
                        <a:xfrm>
                          <a:off x="0" y="0"/>
                          <a:ext cx="1325880" cy="320040"/>
                        </a:xfrm>
                        <a:prstGeom prst="rect">
                          <a:avLst/>
                        </a:prstGeom>
                        <a:noFill/>
                        <a:ln w="6350">
                          <a:noFill/>
                        </a:ln>
                      </wps:spPr>
                      <wps:txbx>
                        <w:txbxContent>
                          <w:p w14:paraId="44C78BB9" w14:textId="77777777" w:rsidR="003F4886" w:rsidRPr="00335DC3" w:rsidRDefault="003F4886" w:rsidP="003F4886">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A65FE5" id="テキスト ボックス 9" o:spid="_x0000_s1033" type="#_x0000_t202" style="position:absolute;left:0;text-align:left;margin-left:139.7pt;margin-top:11.85pt;width:104.4pt;height:25.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" filled="f" stroked="f" strokeweight=".5pt">
                <v:textbox>
                  <w:txbxContent>
                    <w:p w14:paraId="44C78BB9" w14:textId="77777777" w:rsidR="003F4886" w:rsidRPr="00335DC3" w:rsidRDefault="003F4886" w:rsidP="003F4886">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4864" behindDoc="0" locked="0" layoutInCell="1" allowOverlap="1" wp14:anchorId="14302E5F" wp14:editId="176FB966">
                <wp:simplePos x="0" y="0"/>
                <wp:positionH relativeFrom="column">
                  <wp:posOffset>3607435</wp:posOffset>
                </wp:positionH>
                <wp:positionV relativeFrom="paragraph">
                  <wp:posOffset>18415</wp:posOffset>
                </wp:positionV>
                <wp:extent cx="213360" cy="121920"/>
                <wp:effectExtent l="0" t="19050" r="34290" b="30480"/>
                <wp:wrapNone/>
                <wp:docPr id="527145709"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99336" id="矢印: 右 2" o:spid="_x0000_s1026" type="#_x0000_t13" style="position:absolute;margin-left:284.05pt;margin-top:1.45pt;width:16.8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" adj="15429" fillcolor="windowText" strokecolor="windowText" strokeweight="2pt"/>
            </w:pict>
          </mc:Fallback>
        </mc:AlternateContent>
      </w:r>
    </w:p>
    <w:p w14:paraId="0F5B819F"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3840" behindDoc="0" locked="0" layoutInCell="1" allowOverlap="1" wp14:anchorId="34282B16" wp14:editId="0409CB34">
                <wp:simplePos x="0" y="0"/>
                <wp:positionH relativeFrom="column">
                  <wp:posOffset>1595755</wp:posOffset>
                </wp:positionH>
                <wp:positionV relativeFrom="paragraph">
                  <wp:posOffset>45085</wp:posOffset>
                </wp:positionV>
                <wp:extent cx="169545" cy="93345"/>
                <wp:effectExtent l="19050" t="0" r="40005" b="40005"/>
                <wp:wrapNone/>
                <wp:docPr id="85022958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BE5A" id="矢印: 右 2" o:spid="_x0000_s1026" type="#_x0000_t13" style="position:absolute;margin-left:125.65pt;margin-top:3.55pt;width:13.35pt;height:7.3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" adj="15654" fillcolor="windowText" strokecolor="windowText" strokeweight="2pt"/>
            </w:pict>
          </mc:Fallback>
        </mc:AlternateContent>
      </w:r>
    </w:p>
    <w:p w14:paraId="44886284"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入港可</w:t>
      </w:r>
    </w:p>
    <w:tbl>
      <w:tblPr>
        <w:tblStyle w:val="ab"/>
        <w:tblW w:w="0" w:type="auto"/>
        <w:tblInd w:w="211" w:type="dxa"/>
        <w:tblLook w:val="04A0" w:firstRow="1" w:lastRow="0" w:firstColumn="1" w:lastColumn="0" w:noHBand="0" w:noVBand="1"/>
      </w:tblPr>
      <w:tblGrid>
        <w:gridCol w:w="2213"/>
        <w:gridCol w:w="2212"/>
        <w:gridCol w:w="2212"/>
        <w:gridCol w:w="2212"/>
      </w:tblGrid>
      <w:tr w:rsidR="003F4886" w14:paraId="2B14A229" w14:textId="77777777" w:rsidTr="001A38F7">
        <w:tc>
          <w:tcPr>
            <w:tcW w:w="2213" w:type="dxa"/>
            <w:vMerge w:val="restart"/>
          </w:tcPr>
          <w:p w14:paraId="3F38384F"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p w14:paraId="6AD50277" w14:textId="77777777" w:rsidR="003F4886" w:rsidRDefault="003F4886" w:rsidP="001A38F7">
            <w:pPr>
              <w:pStyle w:val="a3"/>
              <w:wordWrap/>
              <w:rPr>
                <w:rFonts w:ascii="ＭＳ Ｐゴシック" w:eastAsia="ＭＳ Ｐゴシック" w:hAnsi="ＭＳ Ｐゴシック"/>
                <w:spacing w:val="0"/>
                <w:sz w:val="22"/>
                <w:szCs w:val="22"/>
              </w:rPr>
            </w:pPr>
          </w:p>
        </w:tc>
        <w:tc>
          <w:tcPr>
            <w:tcW w:w="6636" w:type="dxa"/>
            <w:gridSpan w:val="3"/>
          </w:tcPr>
          <w:p w14:paraId="08CC9249"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3F4886" w14:paraId="427D02DD" w14:textId="77777777" w:rsidTr="001A38F7">
        <w:tc>
          <w:tcPr>
            <w:tcW w:w="2213" w:type="dxa"/>
            <w:vMerge/>
          </w:tcPr>
          <w:p w14:paraId="519DB5BE" w14:textId="77777777" w:rsidR="003F4886" w:rsidRDefault="003F4886" w:rsidP="001A38F7">
            <w:pPr>
              <w:pStyle w:val="a3"/>
              <w:wordWrap/>
              <w:jc w:val="distribute"/>
              <w:rPr>
                <w:rFonts w:ascii="ＭＳ Ｐゴシック" w:eastAsia="ＭＳ Ｐゴシック" w:hAnsi="ＭＳ Ｐゴシック"/>
                <w:spacing w:val="0"/>
                <w:sz w:val="22"/>
                <w:szCs w:val="22"/>
              </w:rPr>
            </w:pPr>
          </w:p>
        </w:tc>
        <w:tc>
          <w:tcPr>
            <w:tcW w:w="2212" w:type="dxa"/>
          </w:tcPr>
          <w:p w14:paraId="2A52125E"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2997598C"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2E530895"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0FFEC676" w14:textId="77777777" w:rsidTr="001A38F7">
        <w:tc>
          <w:tcPr>
            <w:tcW w:w="2213" w:type="dxa"/>
          </w:tcPr>
          <w:p w14:paraId="50E39DBE"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7276A79"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4E2C85BD"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1D137F13"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r w:rsidR="003F4886" w14:paraId="24E60CFE" w14:textId="77777777" w:rsidTr="001A38F7">
        <w:tc>
          <w:tcPr>
            <w:tcW w:w="2213" w:type="dxa"/>
          </w:tcPr>
          <w:p w14:paraId="3C104614"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75D435B"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2FEDEEF3"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55F4A18A" w14:textId="77777777" w:rsidR="003F4886" w:rsidRDefault="003F4886" w:rsidP="001A38F7">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bl>
    <w:p w14:paraId="288D284B" w14:textId="77777777" w:rsidR="003F4886" w:rsidRDefault="003F4886" w:rsidP="003F4886">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3F4886" w14:paraId="04F89178" w14:textId="77777777" w:rsidTr="001A38F7">
        <w:tc>
          <w:tcPr>
            <w:tcW w:w="2213" w:type="dxa"/>
            <w:vMerge w:val="restart"/>
          </w:tcPr>
          <w:p w14:paraId="4A4F8BAE"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68AE6228"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3F4886" w14:paraId="24B41121" w14:textId="77777777" w:rsidTr="001A38F7">
        <w:tc>
          <w:tcPr>
            <w:tcW w:w="2213" w:type="dxa"/>
            <w:vMerge/>
          </w:tcPr>
          <w:p w14:paraId="4EF16283" w14:textId="77777777" w:rsidR="003F4886" w:rsidRDefault="003F4886" w:rsidP="001A38F7">
            <w:pPr>
              <w:pStyle w:val="a3"/>
              <w:wordWrap/>
              <w:jc w:val="distribute"/>
              <w:rPr>
                <w:rFonts w:ascii="ＭＳ Ｐゴシック" w:eastAsia="ＭＳ Ｐゴシック" w:hAnsi="ＭＳ Ｐゴシック"/>
                <w:spacing w:val="0"/>
                <w:sz w:val="22"/>
                <w:szCs w:val="22"/>
              </w:rPr>
            </w:pPr>
          </w:p>
        </w:tc>
        <w:tc>
          <w:tcPr>
            <w:tcW w:w="2212" w:type="dxa"/>
          </w:tcPr>
          <w:p w14:paraId="1D5D2517"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1964B39B"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474B0964" w14:textId="77777777" w:rsidR="003F4886" w:rsidRDefault="003F4886" w:rsidP="001A38F7">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3F4886" w14:paraId="18BFC15B" w14:textId="77777777" w:rsidTr="001A38F7">
        <w:tc>
          <w:tcPr>
            <w:tcW w:w="2213" w:type="dxa"/>
          </w:tcPr>
          <w:p w14:paraId="2B01E3A0"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0286334A"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716A6044"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18FC0E5D"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r w:rsidR="003F4886" w14:paraId="0C95E5EE" w14:textId="77777777" w:rsidTr="001A38F7">
        <w:tc>
          <w:tcPr>
            <w:tcW w:w="2213" w:type="dxa"/>
          </w:tcPr>
          <w:p w14:paraId="0F69830C" w14:textId="77777777" w:rsidR="003F4886" w:rsidRDefault="003F4886" w:rsidP="001A38F7">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DD525AB"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551307CE" w14:textId="77777777" w:rsidR="003F4886" w:rsidRDefault="003F4886" w:rsidP="001A38F7">
            <w:pPr>
              <w:pStyle w:val="a3"/>
              <w:wordWrap/>
              <w:jc w:val="right"/>
              <w:rPr>
                <w:rFonts w:ascii="ＭＳ Ｐゴシック" w:eastAsia="ＭＳ Ｐゴシック" w:hAnsi="ＭＳ Ｐゴシック"/>
                <w:spacing w:val="0"/>
                <w:sz w:val="22"/>
                <w:szCs w:val="22"/>
              </w:rPr>
            </w:pPr>
          </w:p>
        </w:tc>
        <w:tc>
          <w:tcPr>
            <w:tcW w:w="2212" w:type="dxa"/>
          </w:tcPr>
          <w:p w14:paraId="561F5F3F" w14:textId="77777777" w:rsidR="003F4886" w:rsidRDefault="003F4886" w:rsidP="001A38F7">
            <w:pPr>
              <w:pStyle w:val="a3"/>
              <w:wordWrap/>
              <w:jc w:val="right"/>
              <w:rPr>
                <w:rFonts w:ascii="ＭＳ Ｐゴシック" w:eastAsia="ＭＳ Ｐゴシック" w:hAnsi="ＭＳ Ｐゴシック"/>
                <w:spacing w:val="0"/>
                <w:sz w:val="22"/>
                <w:szCs w:val="22"/>
              </w:rPr>
            </w:pPr>
          </w:p>
        </w:tc>
      </w:tr>
    </w:tbl>
    <w:p w14:paraId="67AB936E" w14:textId="77777777" w:rsidR="004D3256" w:rsidRPr="003F4886" w:rsidRDefault="004D3256" w:rsidP="003C2EC0">
      <w:pPr>
        <w:widowControl/>
        <w:jc w:val="left"/>
        <w:rPr>
          <w:szCs w:val="21"/>
        </w:rPr>
      </w:pPr>
    </w:p>
    <w:sectPr w:rsidR="004D3256" w:rsidRPr="003F4886" w:rsidSect="003C2EC0">
      <w:type w:val="continuous"/>
      <w:pgSz w:w="11906" w:h="16838" w:code="9"/>
      <w:pgMar w:top="284" w:right="1418" w:bottom="284"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826C" w14:textId="77777777" w:rsidR="00F04E0D" w:rsidRDefault="00F04E0D" w:rsidP="00145913">
      <w:r>
        <w:separator/>
      </w:r>
    </w:p>
  </w:endnote>
  <w:endnote w:type="continuationSeparator" w:id="0">
    <w:p w14:paraId="789E5262" w14:textId="77777777" w:rsidR="00F04E0D" w:rsidRDefault="00F04E0D"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C4AA2" w14:textId="77777777" w:rsidR="00F04E0D" w:rsidRDefault="00F04E0D" w:rsidP="00145913">
      <w:r>
        <w:separator/>
      </w:r>
    </w:p>
  </w:footnote>
  <w:footnote w:type="continuationSeparator" w:id="0">
    <w:p w14:paraId="4936EFB8" w14:textId="77777777" w:rsidR="00F04E0D" w:rsidRDefault="00F04E0D"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645590D"/>
    <w:multiLevelType w:val="hybridMultilevel"/>
    <w:tmpl w:val="6DE0B094"/>
    <w:lvl w:ilvl="0" w:tplc="F328E57C">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0C4165"/>
    <w:multiLevelType w:val="hybridMultilevel"/>
    <w:tmpl w:val="D52A4DE6"/>
    <w:lvl w:ilvl="0" w:tplc="09708AE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93B7DA3"/>
    <w:multiLevelType w:val="hybridMultilevel"/>
    <w:tmpl w:val="F9305788"/>
    <w:lvl w:ilvl="0" w:tplc="8D72C09E">
      <w:start w:val="1"/>
      <w:numFmt w:val="decimal"/>
      <w:lvlText w:val="(%1)"/>
      <w:lvlJc w:val="left"/>
      <w:pPr>
        <w:ind w:left="491" w:hanging="384"/>
      </w:pPr>
      <w:rPr>
        <w:rFonts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5"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9"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0"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10"/>
  </w:num>
  <w:num w:numId="2" w16cid:durableId="1466779820">
    <w:abstractNumId w:val="5"/>
  </w:num>
  <w:num w:numId="3" w16cid:durableId="1653558757">
    <w:abstractNumId w:val="9"/>
  </w:num>
  <w:num w:numId="4" w16cid:durableId="784815005">
    <w:abstractNumId w:val="6"/>
  </w:num>
  <w:num w:numId="5" w16cid:durableId="1538010288">
    <w:abstractNumId w:val="0"/>
  </w:num>
  <w:num w:numId="6" w16cid:durableId="240263199">
    <w:abstractNumId w:val="7"/>
  </w:num>
  <w:num w:numId="7" w16cid:durableId="1700743358">
    <w:abstractNumId w:val="3"/>
  </w:num>
  <w:num w:numId="8" w16cid:durableId="36131404">
    <w:abstractNumId w:val="8"/>
  </w:num>
  <w:num w:numId="9" w16cid:durableId="1006052372">
    <w:abstractNumId w:val="4"/>
  </w:num>
  <w:num w:numId="10" w16cid:durableId="1997340744">
    <w:abstractNumId w:val="2"/>
  </w:num>
  <w:num w:numId="11" w16cid:durableId="121905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A24"/>
    <w:rsid w:val="00003EC4"/>
    <w:rsid w:val="00003FB1"/>
    <w:rsid w:val="00012A1B"/>
    <w:rsid w:val="000140D3"/>
    <w:rsid w:val="000164EC"/>
    <w:rsid w:val="0001767A"/>
    <w:rsid w:val="00027CB3"/>
    <w:rsid w:val="0005162E"/>
    <w:rsid w:val="00051C05"/>
    <w:rsid w:val="000538DE"/>
    <w:rsid w:val="00054FAB"/>
    <w:rsid w:val="00071C3A"/>
    <w:rsid w:val="0007339D"/>
    <w:rsid w:val="00074EC5"/>
    <w:rsid w:val="0007507B"/>
    <w:rsid w:val="000801A5"/>
    <w:rsid w:val="00084D25"/>
    <w:rsid w:val="000925C3"/>
    <w:rsid w:val="0009657D"/>
    <w:rsid w:val="000A525E"/>
    <w:rsid w:val="000A6D9D"/>
    <w:rsid w:val="000B3BBA"/>
    <w:rsid w:val="000B5B35"/>
    <w:rsid w:val="000C642F"/>
    <w:rsid w:val="000D209E"/>
    <w:rsid w:val="000D432B"/>
    <w:rsid w:val="000D4E0F"/>
    <w:rsid w:val="000D78D1"/>
    <w:rsid w:val="000E0516"/>
    <w:rsid w:val="000E0D09"/>
    <w:rsid w:val="000E1914"/>
    <w:rsid w:val="000E20FD"/>
    <w:rsid w:val="000E36C6"/>
    <w:rsid w:val="000F4C20"/>
    <w:rsid w:val="00101143"/>
    <w:rsid w:val="00107252"/>
    <w:rsid w:val="00112D40"/>
    <w:rsid w:val="0011484D"/>
    <w:rsid w:val="0011771F"/>
    <w:rsid w:val="00117928"/>
    <w:rsid w:val="001218A1"/>
    <w:rsid w:val="001249B1"/>
    <w:rsid w:val="00130D83"/>
    <w:rsid w:val="001357D9"/>
    <w:rsid w:val="00142C54"/>
    <w:rsid w:val="00142DB6"/>
    <w:rsid w:val="00145913"/>
    <w:rsid w:val="00146C83"/>
    <w:rsid w:val="00147369"/>
    <w:rsid w:val="0015602B"/>
    <w:rsid w:val="00161306"/>
    <w:rsid w:val="0016611A"/>
    <w:rsid w:val="001701F5"/>
    <w:rsid w:val="00172614"/>
    <w:rsid w:val="001731C9"/>
    <w:rsid w:val="001773B1"/>
    <w:rsid w:val="00185861"/>
    <w:rsid w:val="001862BD"/>
    <w:rsid w:val="0018767A"/>
    <w:rsid w:val="001923ED"/>
    <w:rsid w:val="00195725"/>
    <w:rsid w:val="001964A0"/>
    <w:rsid w:val="001A3CB7"/>
    <w:rsid w:val="001A6D69"/>
    <w:rsid w:val="001B306C"/>
    <w:rsid w:val="001B4276"/>
    <w:rsid w:val="001B4D3A"/>
    <w:rsid w:val="001C139E"/>
    <w:rsid w:val="001D42F1"/>
    <w:rsid w:val="001F21CF"/>
    <w:rsid w:val="001F3E00"/>
    <w:rsid w:val="00205857"/>
    <w:rsid w:val="0020721D"/>
    <w:rsid w:val="002108B8"/>
    <w:rsid w:val="00211D47"/>
    <w:rsid w:val="002122E9"/>
    <w:rsid w:val="002253E9"/>
    <w:rsid w:val="00227BC3"/>
    <w:rsid w:val="0023117A"/>
    <w:rsid w:val="0024037D"/>
    <w:rsid w:val="002515D5"/>
    <w:rsid w:val="00254EF9"/>
    <w:rsid w:val="002603A6"/>
    <w:rsid w:val="00261699"/>
    <w:rsid w:val="002640C6"/>
    <w:rsid w:val="00270E24"/>
    <w:rsid w:val="0027178C"/>
    <w:rsid w:val="002832AE"/>
    <w:rsid w:val="00290B03"/>
    <w:rsid w:val="002A698F"/>
    <w:rsid w:val="002B3782"/>
    <w:rsid w:val="002B57A9"/>
    <w:rsid w:val="002B7267"/>
    <w:rsid w:val="002C0B08"/>
    <w:rsid w:val="002C2AE6"/>
    <w:rsid w:val="002C3D36"/>
    <w:rsid w:val="002D0F35"/>
    <w:rsid w:val="002D3559"/>
    <w:rsid w:val="002D60C0"/>
    <w:rsid w:val="002E2427"/>
    <w:rsid w:val="002E5153"/>
    <w:rsid w:val="002E5342"/>
    <w:rsid w:val="002E75E3"/>
    <w:rsid w:val="002F2CF8"/>
    <w:rsid w:val="00302408"/>
    <w:rsid w:val="00307E99"/>
    <w:rsid w:val="00312FD2"/>
    <w:rsid w:val="00320A18"/>
    <w:rsid w:val="00321AA5"/>
    <w:rsid w:val="00323398"/>
    <w:rsid w:val="003273DB"/>
    <w:rsid w:val="0033009A"/>
    <w:rsid w:val="003337DE"/>
    <w:rsid w:val="00342C66"/>
    <w:rsid w:val="00344326"/>
    <w:rsid w:val="0034512D"/>
    <w:rsid w:val="00347D51"/>
    <w:rsid w:val="00350D56"/>
    <w:rsid w:val="00363786"/>
    <w:rsid w:val="003660C0"/>
    <w:rsid w:val="00367745"/>
    <w:rsid w:val="003715D3"/>
    <w:rsid w:val="003719B1"/>
    <w:rsid w:val="003739F7"/>
    <w:rsid w:val="003802CB"/>
    <w:rsid w:val="003916A2"/>
    <w:rsid w:val="00393BCE"/>
    <w:rsid w:val="00396DD3"/>
    <w:rsid w:val="00397C51"/>
    <w:rsid w:val="003C2EC0"/>
    <w:rsid w:val="003C3146"/>
    <w:rsid w:val="003C678D"/>
    <w:rsid w:val="003D1069"/>
    <w:rsid w:val="003D4390"/>
    <w:rsid w:val="003D5ABA"/>
    <w:rsid w:val="003D687E"/>
    <w:rsid w:val="003D7162"/>
    <w:rsid w:val="003E6DA6"/>
    <w:rsid w:val="003F406F"/>
    <w:rsid w:val="003F4886"/>
    <w:rsid w:val="003F6105"/>
    <w:rsid w:val="004024FC"/>
    <w:rsid w:val="004035E7"/>
    <w:rsid w:val="004110AA"/>
    <w:rsid w:val="00416EA5"/>
    <w:rsid w:val="00421719"/>
    <w:rsid w:val="004307A2"/>
    <w:rsid w:val="0043499D"/>
    <w:rsid w:val="00442831"/>
    <w:rsid w:val="00445C0A"/>
    <w:rsid w:val="004557AC"/>
    <w:rsid w:val="004655B3"/>
    <w:rsid w:val="00465E66"/>
    <w:rsid w:val="00466B8C"/>
    <w:rsid w:val="0047018B"/>
    <w:rsid w:val="0047132C"/>
    <w:rsid w:val="004809DE"/>
    <w:rsid w:val="00482E2D"/>
    <w:rsid w:val="00485B29"/>
    <w:rsid w:val="00493760"/>
    <w:rsid w:val="00496C89"/>
    <w:rsid w:val="004B78A8"/>
    <w:rsid w:val="004C71A3"/>
    <w:rsid w:val="004D2D8E"/>
    <w:rsid w:val="004D2E78"/>
    <w:rsid w:val="004D3256"/>
    <w:rsid w:val="004D37BB"/>
    <w:rsid w:val="004D46D5"/>
    <w:rsid w:val="004D60E2"/>
    <w:rsid w:val="004E058F"/>
    <w:rsid w:val="004E06DA"/>
    <w:rsid w:val="004E40AF"/>
    <w:rsid w:val="004E41B7"/>
    <w:rsid w:val="004E4D45"/>
    <w:rsid w:val="004F215F"/>
    <w:rsid w:val="004F7DA9"/>
    <w:rsid w:val="00500146"/>
    <w:rsid w:val="005023A4"/>
    <w:rsid w:val="00503401"/>
    <w:rsid w:val="00512FAD"/>
    <w:rsid w:val="00515787"/>
    <w:rsid w:val="005170B8"/>
    <w:rsid w:val="005267F7"/>
    <w:rsid w:val="005349C5"/>
    <w:rsid w:val="0053788E"/>
    <w:rsid w:val="00546F5B"/>
    <w:rsid w:val="005515D0"/>
    <w:rsid w:val="0055263D"/>
    <w:rsid w:val="0056611B"/>
    <w:rsid w:val="00566BAC"/>
    <w:rsid w:val="00570013"/>
    <w:rsid w:val="00571B06"/>
    <w:rsid w:val="005741D9"/>
    <w:rsid w:val="0057662B"/>
    <w:rsid w:val="005804A6"/>
    <w:rsid w:val="00581D36"/>
    <w:rsid w:val="00593ABC"/>
    <w:rsid w:val="00593C8F"/>
    <w:rsid w:val="005A29C5"/>
    <w:rsid w:val="005B24D8"/>
    <w:rsid w:val="005C07DF"/>
    <w:rsid w:val="005D0A17"/>
    <w:rsid w:val="005D6DCB"/>
    <w:rsid w:val="005F19E8"/>
    <w:rsid w:val="005F2F4A"/>
    <w:rsid w:val="005F3566"/>
    <w:rsid w:val="005F5D79"/>
    <w:rsid w:val="006016FF"/>
    <w:rsid w:val="00606443"/>
    <w:rsid w:val="00607D3D"/>
    <w:rsid w:val="006167BF"/>
    <w:rsid w:val="00620872"/>
    <w:rsid w:val="00627A21"/>
    <w:rsid w:val="00636C5C"/>
    <w:rsid w:val="00637591"/>
    <w:rsid w:val="0064048D"/>
    <w:rsid w:val="00647B4D"/>
    <w:rsid w:val="00652CAE"/>
    <w:rsid w:val="006670AC"/>
    <w:rsid w:val="00667669"/>
    <w:rsid w:val="0067292E"/>
    <w:rsid w:val="0067660C"/>
    <w:rsid w:val="00676919"/>
    <w:rsid w:val="006909D6"/>
    <w:rsid w:val="006A07D7"/>
    <w:rsid w:val="006B778D"/>
    <w:rsid w:val="006D2E0C"/>
    <w:rsid w:val="006E5E49"/>
    <w:rsid w:val="006E5E9D"/>
    <w:rsid w:val="006F2B70"/>
    <w:rsid w:val="006F49E1"/>
    <w:rsid w:val="006F5E2E"/>
    <w:rsid w:val="007032AD"/>
    <w:rsid w:val="007134A2"/>
    <w:rsid w:val="00723F7D"/>
    <w:rsid w:val="00725A14"/>
    <w:rsid w:val="00727706"/>
    <w:rsid w:val="00741B83"/>
    <w:rsid w:val="00756368"/>
    <w:rsid w:val="0076545B"/>
    <w:rsid w:val="00781E61"/>
    <w:rsid w:val="00786D10"/>
    <w:rsid w:val="007A5BE5"/>
    <w:rsid w:val="007B2E6F"/>
    <w:rsid w:val="007B3278"/>
    <w:rsid w:val="007B44BF"/>
    <w:rsid w:val="007B5EC1"/>
    <w:rsid w:val="007C01B5"/>
    <w:rsid w:val="007C656A"/>
    <w:rsid w:val="007C67AC"/>
    <w:rsid w:val="007C7FE0"/>
    <w:rsid w:val="007D0984"/>
    <w:rsid w:val="007D46CE"/>
    <w:rsid w:val="007D7545"/>
    <w:rsid w:val="007E3F51"/>
    <w:rsid w:val="007E716F"/>
    <w:rsid w:val="007E73C1"/>
    <w:rsid w:val="007F4209"/>
    <w:rsid w:val="007F6EA2"/>
    <w:rsid w:val="00802A07"/>
    <w:rsid w:val="008067D4"/>
    <w:rsid w:val="0081241D"/>
    <w:rsid w:val="008141A4"/>
    <w:rsid w:val="00822120"/>
    <w:rsid w:val="008230F8"/>
    <w:rsid w:val="008338C4"/>
    <w:rsid w:val="00835BE0"/>
    <w:rsid w:val="0083608A"/>
    <w:rsid w:val="0084169C"/>
    <w:rsid w:val="008423CD"/>
    <w:rsid w:val="008435B7"/>
    <w:rsid w:val="00853102"/>
    <w:rsid w:val="00856C18"/>
    <w:rsid w:val="008659E4"/>
    <w:rsid w:val="00866B9B"/>
    <w:rsid w:val="00885D7C"/>
    <w:rsid w:val="00891462"/>
    <w:rsid w:val="00894690"/>
    <w:rsid w:val="008969F4"/>
    <w:rsid w:val="008B37B5"/>
    <w:rsid w:val="008B3B0D"/>
    <w:rsid w:val="008B3F2A"/>
    <w:rsid w:val="008B7104"/>
    <w:rsid w:val="008C3868"/>
    <w:rsid w:val="008C3CA1"/>
    <w:rsid w:val="008C690B"/>
    <w:rsid w:val="008D480D"/>
    <w:rsid w:val="008E7CD7"/>
    <w:rsid w:val="008F49EC"/>
    <w:rsid w:val="00903843"/>
    <w:rsid w:val="00903EBD"/>
    <w:rsid w:val="00904002"/>
    <w:rsid w:val="009059F9"/>
    <w:rsid w:val="0091185C"/>
    <w:rsid w:val="00912F49"/>
    <w:rsid w:val="00925D2A"/>
    <w:rsid w:val="00932BA6"/>
    <w:rsid w:val="009356F7"/>
    <w:rsid w:val="00936F35"/>
    <w:rsid w:val="00945DDA"/>
    <w:rsid w:val="00954954"/>
    <w:rsid w:val="0095706F"/>
    <w:rsid w:val="00961554"/>
    <w:rsid w:val="00965B1C"/>
    <w:rsid w:val="00970C6B"/>
    <w:rsid w:val="0098067A"/>
    <w:rsid w:val="0098430F"/>
    <w:rsid w:val="0098642B"/>
    <w:rsid w:val="00992810"/>
    <w:rsid w:val="0099489C"/>
    <w:rsid w:val="009A0563"/>
    <w:rsid w:val="009A1C9B"/>
    <w:rsid w:val="009A3B56"/>
    <w:rsid w:val="009A56D7"/>
    <w:rsid w:val="009A63E6"/>
    <w:rsid w:val="009A6664"/>
    <w:rsid w:val="009B2A70"/>
    <w:rsid w:val="009C16BC"/>
    <w:rsid w:val="009C509E"/>
    <w:rsid w:val="009E4FC9"/>
    <w:rsid w:val="009E6F4D"/>
    <w:rsid w:val="009E7CEB"/>
    <w:rsid w:val="00A0159E"/>
    <w:rsid w:val="00A10A78"/>
    <w:rsid w:val="00A200B4"/>
    <w:rsid w:val="00A3633B"/>
    <w:rsid w:val="00A37D53"/>
    <w:rsid w:val="00A52761"/>
    <w:rsid w:val="00A622B5"/>
    <w:rsid w:val="00A6314C"/>
    <w:rsid w:val="00A674DA"/>
    <w:rsid w:val="00A70D7C"/>
    <w:rsid w:val="00A739D3"/>
    <w:rsid w:val="00A74FDA"/>
    <w:rsid w:val="00A76AA1"/>
    <w:rsid w:val="00A803CF"/>
    <w:rsid w:val="00A8131D"/>
    <w:rsid w:val="00A82633"/>
    <w:rsid w:val="00A861B5"/>
    <w:rsid w:val="00A8717D"/>
    <w:rsid w:val="00A951FE"/>
    <w:rsid w:val="00A97113"/>
    <w:rsid w:val="00AA40F8"/>
    <w:rsid w:val="00AB6526"/>
    <w:rsid w:val="00AC24A4"/>
    <w:rsid w:val="00AC2CCA"/>
    <w:rsid w:val="00AD1A9C"/>
    <w:rsid w:val="00AF09E3"/>
    <w:rsid w:val="00AF5FD9"/>
    <w:rsid w:val="00AF6949"/>
    <w:rsid w:val="00AF754E"/>
    <w:rsid w:val="00B0619E"/>
    <w:rsid w:val="00B10E14"/>
    <w:rsid w:val="00B137FD"/>
    <w:rsid w:val="00B16C09"/>
    <w:rsid w:val="00B17924"/>
    <w:rsid w:val="00B25AB7"/>
    <w:rsid w:val="00B25DA9"/>
    <w:rsid w:val="00B30B8F"/>
    <w:rsid w:val="00B316B0"/>
    <w:rsid w:val="00B33E0C"/>
    <w:rsid w:val="00B36028"/>
    <w:rsid w:val="00B62051"/>
    <w:rsid w:val="00B66BCD"/>
    <w:rsid w:val="00B7059C"/>
    <w:rsid w:val="00B712A7"/>
    <w:rsid w:val="00B7412C"/>
    <w:rsid w:val="00B856AB"/>
    <w:rsid w:val="00B9092E"/>
    <w:rsid w:val="00B93EC7"/>
    <w:rsid w:val="00BA2267"/>
    <w:rsid w:val="00BA443C"/>
    <w:rsid w:val="00BA489E"/>
    <w:rsid w:val="00BC075D"/>
    <w:rsid w:val="00BC16C5"/>
    <w:rsid w:val="00BC63FB"/>
    <w:rsid w:val="00BC7762"/>
    <w:rsid w:val="00C01ED4"/>
    <w:rsid w:val="00C10C2F"/>
    <w:rsid w:val="00C12317"/>
    <w:rsid w:val="00C22D99"/>
    <w:rsid w:val="00C257F9"/>
    <w:rsid w:val="00C33717"/>
    <w:rsid w:val="00C3607A"/>
    <w:rsid w:val="00C440CA"/>
    <w:rsid w:val="00C476F2"/>
    <w:rsid w:val="00C531B4"/>
    <w:rsid w:val="00C64A61"/>
    <w:rsid w:val="00C655FB"/>
    <w:rsid w:val="00C6703B"/>
    <w:rsid w:val="00C7116B"/>
    <w:rsid w:val="00C8061B"/>
    <w:rsid w:val="00C83F49"/>
    <w:rsid w:val="00C863A4"/>
    <w:rsid w:val="00C90ADC"/>
    <w:rsid w:val="00C942C4"/>
    <w:rsid w:val="00CA3DFE"/>
    <w:rsid w:val="00CA41F6"/>
    <w:rsid w:val="00CB009F"/>
    <w:rsid w:val="00CB1A2A"/>
    <w:rsid w:val="00CB2879"/>
    <w:rsid w:val="00CB7EA4"/>
    <w:rsid w:val="00CC180C"/>
    <w:rsid w:val="00CC3120"/>
    <w:rsid w:val="00CC5CE7"/>
    <w:rsid w:val="00CD2C44"/>
    <w:rsid w:val="00CD4EDD"/>
    <w:rsid w:val="00CD6C83"/>
    <w:rsid w:val="00CE2379"/>
    <w:rsid w:val="00CF4432"/>
    <w:rsid w:val="00CF5B07"/>
    <w:rsid w:val="00D06445"/>
    <w:rsid w:val="00D0662A"/>
    <w:rsid w:val="00D11064"/>
    <w:rsid w:val="00D17FC1"/>
    <w:rsid w:val="00D21259"/>
    <w:rsid w:val="00D25FAA"/>
    <w:rsid w:val="00D272BA"/>
    <w:rsid w:val="00D30462"/>
    <w:rsid w:val="00D30BB4"/>
    <w:rsid w:val="00D3258F"/>
    <w:rsid w:val="00D32F2A"/>
    <w:rsid w:val="00D52B93"/>
    <w:rsid w:val="00D61748"/>
    <w:rsid w:val="00D65573"/>
    <w:rsid w:val="00D665EA"/>
    <w:rsid w:val="00D72219"/>
    <w:rsid w:val="00D75F39"/>
    <w:rsid w:val="00D77BD8"/>
    <w:rsid w:val="00D81AEE"/>
    <w:rsid w:val="00D92366"/>
    <w:rsid w:val="00DA4F0A"/>
    <w:rsid w:val="00DA5604"/>
    <w:rsid w:val="00DA5A64"/>
    <w:rsid w:val="00DC1FBF"/>
    <w:rsid w:val="00DC2767"/>
    <w:rsid w:val="00DC4499"/>
    <w:rsid w:val="00DD639F"/>
    <w:rsid w:val="00DD63C7"/>
    <w:rsid w:val="00DE3DEA"/>
    <w:rsid w:val="00DE6971"/>
    <w:rsid w:val="00DE7332"/>
    <w:rsid w:val="00DF0438"/>
    <w:rsid w:val="00DF0540"/>
    <w:rsid w:val="00DF28A5"/>
    <w:rsid w:val="00DF3E41"/>
    <w:rsid w:val="00E00A2E"/>
    <w:rsid w:val="00E21DC3"/>
    <w:rsid w:val="00E228D6"/>
    <w:rsid w:val="00E35DAE"/>
    <w:rsid w:val="00E4455C"/>
    <w:rsid w:val="00E464C5"/>
    <w:rsid w:val="00E46E7E"/>
    <w:rsid w:val="00E50629"/>
    <w:rsid w:val="00E51D32"/>
    <w:rsid w:val="00E5219A"/>
    <w:rsid w:val="00E53C55"/>
    <w:rsid w:val="00E5478A"/>
    <w:rsid w:val="00E55ADE"/>
    <w:rsid w:val="00E571A2"/>
    <w:rsid w:val="00E61C48"/>
    <w:rsid w:val="00E652A7"/>
    <w:rsid w:val="00E65F24"/>
    <w:rsid w:val="00E717E4"/>
    <w:rsid w:val="00E747E5"/>
    <w:rsid w:val="00E816FD"/>
    <w:rsid w:val="00E83080"/>
    <w:rsid w:val="00E839CE"/>
    <w:rsid w:val="00E85DC9"/>
    <w:rsid w:val="00E86DC0"/>
    <w:rsid w:val="00E86E7C"/>
    <w:rsid w:val="00EA13F4"/>
    <w:rsid w:val="00EA2BEC"/>
    <w:rsid w:val="00EA5274"/>
    <w:rsid w:val="00EA772C"/>
    <w:rsid w:val="00EB67DE"/>
    <w:rsid w:val="00EB71B2"/>
    <w:rsid w:val="00EC1441"/>
    <w:rsid w:val="00EC3B40"/>
    <w:rsid w:val="00EC5D2D"/>
    <w:rsid w:val="00ED4C13"/>
    <w:rsid w:val="00ED4DF8"/>
    <w:rsid w:val="00EE1D4E"/>
    <w:rsid w:val="00EE4D81"/>
    <w:rsid w:val="00EF0188"/>
    <w:rsid w:val="00EF02A0"/>
    <w:rsid w:val="00EF70A8"/>
    <w:rsid w:val="00F00F5A"/>
    <w:rsid w:val="00F03A99"/>
    <w:rsid w:val="00F04E0D"/>
    <w:rsid w:val="00F05521"/>
    <w:rsid w:val="00F16B76"/>
    <w:rsid w:val="00F217B8"/>
    <w:rsid w:val="00F21936"/>
    <w:rsid w:val="00F21A5F"/>
    <w:rsid w:val="00F21DDA"/>
    <w:rsid w:val="00F236D9"/>
    <w:rsid w:val="00F25C28"/>
    <w:rsid w:val="00F27E01"/>
    <w:rsid w:val="00F40240"/>
    <w:rsid w:val="00F42A20"/>
    <w:rsid w:val="00F43572"/>
    <w:rsid w:val="00F464B7"/>
    <w:rsid w:val="00F552C5"/>
    <w:rsid w:val="00F61C03"/>
    <w:rsid w:val="00F63F84"/>
    <w:rsid w:val="00F6508A"/>
    <w:rsid w:val="00F6534E"/>
    <w:rsid w:val="00F678B7"/>
    <w:rsid w:val="00F70C2A"/>
    <w:rsid w:val="00F71BFA"/>
    <w:rsid w:val="00F726CC"/>
    <w:rsid w:val="00F74337"/>
    <w:rsid w:val="00F83463"/>
    <w:rsid w:val="00F835C7"/>
    <w:rsid w:val="00F871F4"/>
    <w:rsid w:val="00F93A8B"/>
    <w:rsid w:val="00F963B9"/>
    <w:rsid w:val="00F97FDB"/>
    <w:rsid w:val="00FA1A78"/>
    <w:rsid w:val="00FA3416"/>
    <w:rsid w:val="00FB02F1"/>
    <w:rsid w:val="00FB111F"/>
    <w:rsid w:val="00FB3F8B"/>
    <w:rsid w:val="00FC149D"/>
    <w:rsid w:val="00FD3F0E"/>
    <w:rsid w:val="00FD764B"/>
    <w:rsid w:val="00FE386C"/>
    <w:rsid w:val="00FE5EE9"/>
    <w:rsid w:val="00FE6E91"/>
    <w:rsid w:val="00FF1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 w:type="paragraph" w:styleId="af0">
    <w:name w:val="annotation subject"/>
    <w:basedOn w:val="ad"/>
    <w:next w:val="ad"/>
    <w:link w:val="af1"/>
    <w:uiPriority w:val="99"/>
    <w:semiHidden/>
    <w:unhideWhenUsed/>
    <w:rsid w:val="00EE4D81"/>
    <w:rPr>
      <w:rFonts w:ascii="Century" w:eastAsia="ＭＳ 明朝" w:hAnsi="Century"/>
      <w:b/>
      <w:bCs/>
      <w:szCs w:val="22"/>
    </w:rPr>
  </w:style>
  <w:style w:type="character" w:customStyle="1" w:styleId="af1">
    <w:name w:val="コメント内容 (文字)"/>
    <w:basedOn w:val="ae"/>
    <w:link w:val="af0"/>
    <w:uiPriority w:val="99"/>
    <w:semiHidden/>
    <w:rsid w:val="00EE4D81"/>
    <w:rPr>
      <w:rFonts w:asciiTheme="minorHAnsi" w:eastAsiaTheme="minorEastAsia" w:hAnsiTheme="minorHAns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31</Pages>
  <Words>3843</Words>
  <Characters>21911</Characters>
  <DocSecurity>0</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